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7EF86" w14:textId="74044265" w:rsidR="00B1631A" w:rsidRDefault="00B1631A" w:rsidP="00390A18">
      <w:pPr>
        <w:pStyle w:val="Heading3"/>
        <w:spacing w:after="0"/>
        <w:rPr>
          <w:b w:val="0"/>
          <w:bCs/>
          <w:color w:val="0A9CA8" w:themeColor="background1"/>
          <w:sz w:val="28"/>
          <w:szCs w:val="28"/>
        </w:rPr>
      </w:pPr>
      <w:r w:rsidRPr="000D2BEE">
        <w:rPr>
          <w:color w:val="0A9CA8" w:themeColor="background1"/>
          <w:sz w:val="28"/>
          <w:szCs w:val="28"/>
        </w:rPr>
        <w:t>Promoting your RTPI membership</w:t>
      </w:r>
    </w:p>
    <w:p w14:paraId="4BEACAB6" w14:textId="77777777" w:rsidR="00390A18" w:rsidRPr="00390A18" w:rsidRDefault="00390A18" w:rsidP="00390A18">
      <w:pPr>
        <w:rPr>
          <w:sz w:val="40"/>
          <w:szCs w:val="40"/>
        </w:rPr>
      </w:pPr>
    </w:p>
    <w:p w14:paraId="523AE192" w14:textId="102C6686" w:rsidR="00390A18" w:rsidRDefault="006D4297" w:rsidP="00390A18">
      <w:pPr>
        <w:spacing w:after="0" w:line="360" w:lineRule="auto"/>
        <w:rPr>
          <w:rFonts w:ascii="Arial" w:hAnsi="Arial" w:cs="Arial"/>
          <w:b/>
          <w:bCs/>
          <w:color w:val="002E63" w:themeColor="text1"/>
          <w:sz w:val="24"/>
          <w:szCs w:val="24"/>
        </w:rPr>
      </w:pPr>
      <w:r w:rsidRPr="006D4297">
        <w:rPr>
          <w:rFonts w:ascii="Arial" w:hAnsi="Arial" w:cs="Arial"/>
          <w:b/>
          <w:bCs/>
          <w:color w:val="002E63" w:themeColor="text1"/>
          <w:sz w:val="24"/>
          <w:szCs w:val="24"/>
        </w:rPr>
        <w:t>Contents</w:t>
      </w:r>
    </w:p>
    <w:p w14:paraId="383A27CB" w14:textId="77777777" w:rsidR="00390A18" w:rsidRPr="00296194" w:rsidRDefault="00390A18" w:rsidP="00390A18">
      <w:pPr>
        <w:spacing w:after="0" w:line="360" w:lineRule="auto"/>
        <w:rPr>
          <w:rFonts w:ascii="Arial" w:hAnsi="Arial" w:cs="Arial"/>
          <w:b/>
          <w:bCs/>
          <w:color w:val="002E63" w:themeColor="text1"/>
          <w:sz w:val="24"/>
          <w:szCs w:val="24"/>
        </w:rPr>
      </w:pPr>
    </w:p>
    <w:p w14:paraId="41CCE44F" w14:textId="228D78C4" w:rsidR="006D4297" w:rsidRPr="00D67372" w:rsidRDefault="006D4297" w:rsidP="00390A18">
      <w:pPr>
        <w:spacing w:after="0" w:line="360" w:lineRule="auto"/>
        <w:rPr>
          <w:rFonts w:ascii="Arial" w:hAnsi="Arial" w:cs="Arial"/>
          <w:b/>
          <w:bCs/>
          <w:sz w:val="24"/>
          <w:szCs w:val="24"/>
        </w:rPr>
      </w:pPr>
      <w:r w:rsidRPr="006D4297">
        <w:rPr>
          <w:rFonts w:ascii="Arial" w:hAnsi="Arial" w:cs="Arial"/>
          <w:sz w:val="24"/>
          <w:szCs w:val="24"/>
        </w:rPr>
        <w:t xml:space="preserve">1.0 </w:t>
      </w:r>
      <w:r w:rsidRPr="00D67372">
        <w:rPr>
          <w:rFonts w:ascii="Arial" w:hAnsi="Arial" w:cs="Arial"/>
          <w:b/>
          <w:bCs/>
          <w:sz w:val="24"/>
          <w:szCs w:val="24"/>
        </w:rPr>
        <w:t>Promoting your RTPI membership</w:t>
      </w:r>
    </w:p>
    <w:p w14:paraId="44FBFD4B" w14:textId="77777777" w:rsidR="00390A18" w:rsidRPr="006D4297" w:rsidRDefault="00390A18" w:rsidP="00390A18">
      <w:pPr>
        <w:spacing w:after="0" w:line="360" w:lineRule="auto"/>
        <w:rPr>
          <w:rFonts w:ascii="Arial" w:hAnsi="Arial" w:cs="Arial"/>
          <w:sz w:val="24"/>
          <w:szCs w:val="24"/>
        </w:rPr>
      </w:pPr>
    </w:p>
    <w:p w14:paraId="32CE40D8" w14:textId="2D9A6D72" w:rsidR="00296194" w:rsidRDefault="006D4297" w:rsidP="00296194">
      <w:pPr>
        <w:spacing w:after="0" w:line="360" w:lineRule="auto"/>
        <w:rPr>
          <w:rFonts w:ascii="Arial" w:hAnsi="Arial" w:cs="Arial"/>
          <w:sz w:val="24"/>
          <w:szCs w:val="24"/>
        </w:rPr>
      </w:pPr>
      <w:r w:rsidRPr="006D4297">
        <w:rPr>
          <w:rFonts w:ascii="Arial" w:hAnsi="Arial" w:cs="Arial"/>
          <w:sz w:val="24"/>
          <w:szCs w:val="24"/>
        </w:rPr>
        <w:t xml:space="preserve">2.0 </w:t>
      </w:r>
      <w:r w:rsidRPr="00D67372">
        <w:rPr>
          <w:rFonts w:ascii="Arial" w:hAnsi="Arial" w:cs="Arial"/>
          <w:b/>
          <w:bCs/>
          <w:sz w:val="24"/>
          <w:szCs w:val="24"/>
        </w:rPr>
        <w:t>Post-nominals and member designations</w:t>
      </w:r>
      <w:r w:rsidRPr="006D4297">
        <w:rPr>
          <w:rFonts w:ascii="Arial" w:hAnsi="Arial" w:cs="Arial"/>
          <w:sz w:val="24"/>
          <w:szCs w:val="24"/>
        </w:rPr>
        <w:t xml:space="preserve"> </w:t>
      </w:r>
    </w:p>
    <w:p w14:paraId="25DCEC9C" w14:textId="77777777" w:rsidR="00296194" w:rsidRPr="006D4297" w:rsidRDefault="00296194" w:rsidP="00296194">
      <w:pPr>
        <w:spacing w:after="0" w:line="360" w:lineRule="auto"/>
        <w:rPr>
          <w:rFonts w:ascii="Arial" w:hAnsi="Arial" w:cs="Arial"/>
          <w:sz w:val="24"/>
          <w:szCs w:val="24"/>
        </w:rPr>
      </w:pPr>
    </w:p>
    <w:p w14:paraId="6E121BBE" w14:textId="13ECEF28" w:rsidR="006D4297" w:rsidRPr="006D4297" w:rsidRDefault="006D4297" w:rsidP="00390A18">
      <w:pPr>
        <w:spacing w:line="360" w:lineRule="auto"/>
        <w:rPr>
          <w:rFonts w:ascii="Arial" w:hAnsi="Arial" w:cs="Arial"/>
          <w:sz w:val="24"/>
          <w:szCs w:val="24"/>
        </w:rPr>
      </w:pPr>
      <w:r w:rsidRPr="006D4297">
        <w:rPr>
          <w:rFonts w:ascii="Arial" w:hAnsi="Arial" w:cs="Arial"/>
          <w:sz w:val="24"/>
          <w:szCs w:val="24"/>
        </w:rPr>
        <w:t xml:space="preserve">3.0 </w:t>
      </w:r>
      <w:r w:rsidRPr="00D67372">
        <w:rPr>
          <w:rFonts w:ascii="Arial" w:hAnsi="Arial" w:cs="Arial"/>
          <w:b/>
          <w:bCs/>
          <w:sz w:val="24"/>
          <w:szCs w:val="24"/>
        </w:rPr>
        <w:t>Member logos</w:t>
      </w:r>
      <w:r w:rsidRPr="006D4297">
        <w:rPr>
          <w:rFonts w:ascii="Arial" w:hAnsi="Arial" w:cs="Arial"/>
          <w:sz w:val="24"/>
          <w:szCs w:val="24"/>
        </w:rPr>
        <w:t xml:space="preserve"> </w:t>
      </w:r>
    </w:p>
    <w:p w14:paraId="0EB8DC9D" w14:textId="2763BECE"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3.1 How to use your member logo </w:t>
      </w:r>
    </w:p>
    <w:p w14:paraId="64F42922" w14:textId="78033D10"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3.2 Chartered </w:t>
      </w:r>
    </w:p>
    <w:p w14:paraId="05DADCBD" w14:textId="5A4C1EF9"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3.3 Fellow </w:t>
      </w:r>
    </w:p>
    <w:p w14:paraId="3852FAE7" w14:textId="6D25AF5A"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3.4 Legal Associate </w:t>
      </w:r>
    </w:p>
    <w:p w14:paraId="62704B41" w14:textId="735C91C9"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3.5 Associate </w:t>
      </w:r>
    </w:p>
    <w:p w14:paraId="0903E691" w14:textId="7873AB47"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3.6 Colour </w:t>
      </w:r>
    </w:p>
    <w:p w14:paraId="75B0F601" w14:textId="01A1273F"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3.7 Clear space </w:t>
      </w:r>
    </w:p>
    <w:p w14:paraId="1B46446D" w14:textId="1CA1D3F9" w:rsidR="00D67372" w:rsidRDefault="006D4297" w:rsidP="00D67372">
      <w:pPr>
        <w:spacing w:after="0" w:line="360" w:lineRule="auto"/>
        <w:ind w:left="720"/>
        <w:rPr>
          <w:rFonts w:ascii="Arial" w:hAnsi="Arial" w:cs="Arial"/>
          <w:sz w:val="24"/>
          <w:szCs w:val="24"/>
        </w:rPr>
      </w:pPr>
      <w:r w:rsidRPr="006D4297">
        <w:rPr>
          <w:rFonts w:ascii="Arial" w:hAnsi="Arial" w:cs="Arial"/>
          <w:sz w:val="24"/>
          <w:szCs w:val="24"/>
        </w:rPr>
        <w:t xml:space="preserve">3.8 Size </w:t>
      </w:r>
    </w:p>
    <w:p w14:paraId="3A7FCF2E" w14:textId="77777777" w:rsidR="00D67372" w:rsidRDefault="00D67372" w:rsidP="00D67372">
      <w:pPr>
        <w:spacing w:after="0" w:line="360" w:lineRule="auto"/>
        <w:ind w:left="720"/>
        <w:rPr>
          <w:rFonts w:ascii="Arial" w:hAnsi="Arial" w:cs="Arial"/>
          <w:sz w:val="24"/>
          <w:szCs w:val="24"/>
        </w:rPr>
      </w:pPr>
    </w:p>
    <w:p w14:paraId="797E6775" w14:textId="152DDB64" w:rsidR="006D4297" w:rsidRPr="006D4297" w:rsidRDefault="006D4297" w:rsidP="00390A18">
      <w:pPr>
        <w:spacing w:line="360" w:lineRule="auto"/>
        <w:rPr>
          <w:rFonts w:ascii="Arial" w:hAnsi="Arial" w:cs="Arial"/>
          <w:sz w:val="24"/>
          <w:szCs w:val="24"/>
        </w:rPr>
      </w:pPr>
      <w:r w:rsidRPr="006D4297">
        <w:rPr>
          <w:rFonts w:ascii="Arial" w:hAnsi="Arial" w:cs="Arial"/>
          <w:sz w:val="24"/>
          <w:szCs w:val="24"/>
        </w:rPr>
        <w:t xml:space="preserve">4.0 </w:t>
      </w:r>
      <w:r w:rsidRPr="00D67372">
        <w:rPr>
          <w:rFonts w:ascii="Arial" w:hAnsi="Arial" w:cs="Arial"/>
          <w:b/>
          <w:bCs/>
          <w:sz w:val="24"/>
          <w:szCs w:val="24"/>
        </w:rPr>
        <w:t xml:space="preserve">Examples </w:t>
      </w:r>
    </w:p>
    <w:p w14:paraId="0153EFBD" w14:textId="582BE689"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4.1 Website </w:t>
      </w:r>
    </w:p>
    <w:p w14:paraId="38F1590D" w14:textId="77777777" w:rsid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4.2 Email signature </w:t>
      </w:r>
    </w:p>
    <w:p w14:paraId="64285A86" w14:textId="6CCAA54F" w:rsidR="006D4297" w:rsidRPr="006D4297" w:rsidRDefault="006D4297" w:rsidP="00390A18">
      <w:pPr>
        <w:spacing w:line="360" w:lineRule="auto"/>
        <w:ind w:left="720"/>
        <w:rPr>
          <w:rFonts w:ascii="Arial" w:hAnsi="Arial" w:cs="Arial"/>
          <w:sz w:val="24"/>
          <w:szCs w:val="24"/>
        </w:rPr>
      </w:pPr>
      <w:r w:rsidRPr="006D4297">
        <w:rPr>
          <w:rFonts w:ascii="Arial" w:hAnsi="Arial" w:cs="Arial"/>
          <w:sz w:val="24"/>
          <w:szCs w:val="24"/>
        </w:rPr>
        <w:t xml:space="preserve">4.3 Letterhead </w:t>
      </w:r>
    </w:p>
    <w:p w14:paraId="2F71FE16" w14:textId="58C2D0B9" w:rsidR="00390A18" w:rsidRPr="00296194" w:rsidRDefault="006D4297" w:rsidP="00296194">
      <w:pPr>
        <w:spacing w:after="0" w:line="360" w:lineRule="auto"/>
        <w:ind w:left="720"/>
        <w:rPr>
          <w:rFonts w:ascii="Arial" w:hAnsi="Arial" w:cs="Arial"/>
          <w:sz w:val="24"/>
          <w:szCs w:val="24"/>
        </w:rPr>
      </w:pPr>
      <w:r w:rsidRPr="006D4297">
        <w:rPr>
          <w:rFonts w:ascii="Arial" w:hAnsi="Arial" w:cs="Arial"/>
          <w:sz w:val="24"/>
          <w:szCs w:val="24"/>
        </w:rPr>
        <w:t xml:space="preserve">4.4 Business card </w:t>
      </w:r>
    </w:p>
    <w:p w14:paraId="31AAF7BD" w14:textId="77777777" w:rsidR="00296194" w:rsidRDefault="00B1631A" w:rsidP="00296194">
      <w:pPr>
        <w:spacing w:after="0" w:line="360" w:lineRule="auto"/>
        <w:rPr>
          <w:rFonts w:ascii="Arial" w:hAnsi="Arial" w:cs="Arial"/>
          <w:color w:val="00395B" w:themeColor="text2"/>
          <w:sz w:val="24"/>
          <w:szCs w:val="24"/>
        </w:rPr>
      </w:pPr>
      <w:r w:rsidRPr="000D2BEE">
        <w:rPr>
          <w:rFonts w:ascii="Arial" w:hAnsi="Arial" w:cs="Arial"/>
          <w:b/>
          <w:bCs/>
          <w:color w:val="00395B" w:themeColor="text2"/>
          <w:sz w:val="24"/>
          <w:szCs w:val="24"/>
        </w:rPr>
        <w:lastRenderedPageBreak/>
        <w:t>1.0 Promoting your RTPI membership</w:t>
      </w:r>
      <w:r w:rsidRPr="000D2BEE">
        <w:rPr>
          <w:rFonts w:ascii="Arial" w:hAnsi="Arial" w:cs="Arial"/>
          <w:color w:val="00395B" w:themeColor="text2"/>
          <w:sz w:val="24"/>
          <w:szCs w:val="24"/>
        </w:rPr>
        <w:t xml:space="preserve"> </w:t>
      </w:r>
    </w:p>
    <w:p w14:paraId="1637E516" w14:textId="77777777" w:rsidR="00296194" w:rsidRDefault="00296194" w:rsidP="00D67372">
      <w:pPr>
        <w:spacing w:after="0" w:line="360" w:lineRule="auto"/>
        <w:rPr>
          <w:rFonts w:ascii="Arial" w:hAnsi="Arial" w:cs="Arial"/>
          <w:sz w:val="24"/>
          <w:szCs w:val="24"/>
        </w:rPr>
      </w:pPr>
    </w:p>
    <w:p w14:paraId="3219C9E4" w14:textId="354AEB76" w:rsidR="00B1631A" w:rsidRPr="00296194" w:rsidRDefault="00B1631A" w:rsidP="00390A18">
      <w:pPr>
        <w:spacing w:line="360" w:lineRule="auto"/>
        <w:rPr>
          <w:rFonts w:ascii="Arial" w:hAnsi="Arial" w:cs="Arial"/>
          <w:color w:val="00395B" w:themeColor="text2"/>
          <w:sz w:val="24"/>
          <w:szCs w:val="24"/>
        </w:rPr>
      </w:pPr>
      <w:r w:rsidRPr="00FA4A71">
        <w:rPr>
          <w:rFonts w:ascii="Arial" w:hAnsi="Arial" w:cs="Arial"/>
          <w:sz w:val="24"/>
          <w:szCs w:val="24"/>
        </w:rPr>
        <w:t xml:space="preserve">Whether it's your membership designation, post-nominal letters or displaying a member logo, promoting your RTPI membership gives you a competitive edge. </w:t>
      </w:r>
    </w:p>
    <w:p w14:paraId="2262EB66" w14:textId="77777777" w:rsidR="00B1631A" w:rsidRPr="00FA4A71" w:rsidRDefault="00B1631A" w:rsidP="00390A18">
      <w:pPr>
        <w:spacing w:line="360" w:lineRule="auto"/>
        <w:rPr>
          <w:rFonts w:ascii="Arial" w:hAnsi="Arial" w:cs="Arial"/>
          <w:sz w:val="24"/>
          <w:szCs w:val="24"/>
        </w:rPr>
      </w:pPr>
      <w:r w:rsidRPr="00FA4A71">
        <w:rPr>
          <w:rFonts w:ascii="Arial" w:hAnsi="Arial" w:cs="Arial"/>
          <w:sz w:val="24"/>
          <w:szCs w:val="24"/>
        </w:rPr>
        <w:t>Your designation, post</w:t>
      </w:r>
      <w:r>
        <w:rPr>
          <w:rFonts w:ascii="Arial" w:hAnsi="Arial" w:cs="Arial"/>
          <w:sz w:val="24"/>
          <w:szCs w:val="24"/>
        </w:rPr>
        <w:t>-</w:t>
      </w:r>
      <w:r w:rsidRPr="00FA4A71">
        <w:rPr>
          <w:rFonts w:ascii="Arial" w:hAnsi="Arial" w:cs="Arial"/>
          <w:sz w:val="24"/>
          <w:szCs w:val="24"/>
        </w:rPr>
        <w:t>nominal letters and RTPI member logo are versatile tools which can be applied to your everyday communications including your email signature, website and stationery to communicate your professional status. By leveraging your membership in your marketing materials and stationery, you’ll be able to demonstrate your professional knowledge, expertise and commitment to working to the highest standards.</w:t>
      </w:r>
      <w:r w:rsidRPr="00FA4A71">
        <w:rPr>
          <w:rFonts w:ascii="Arial" w:hAnsi="Arial" w:cs="Arial"/>
          <w:b/>
          <w:bCs/>
          <w:sz w:val="24"/>
          <w:szCs w:val="24"/>
        </w:rPr>
        <w:t xml:space="preserve"> </w:t>
      </w:r>
    </w:p>
    <w:p w14:paraId="7A30474E" w14:textId="7B77220A" w:rsidR="00B1631A" w:rsidRDefault="00B1631A" w:rsidP="00390A18">
      <w:pPr>
        <w:pStyle w:val="Heading3"/>
        <w:spacing w:after="0"/>
        <w:rPr>
          <w:b w:val="0"/>
          <w:bCs/>
          <w:color w:val="auto"/>
        </w:rPr>
      </w:pPr>
      <w:r w:rsidRPr="00FA4A71">
        <w:rPr>
          <w:b w:val="0"/>
          <w:bCs/>
          <w:color w:val="auto"/>
        </w:rPr>
        <w:t xml:space="preserve">We encourage you to use </w:t>
      </w:r>
      <w:r w:rsidRPr="00FA4A71">
        <w:rPr>
          <w:b w:val="0"/>
          <w:bCs/>
        </w:rPr>
        <w:t xml:space="preserve">these </w:t>
      </w:r>
      <w:r w:rsidRPr="00FA4A71">
        <w:rPr>
          <w:b w:val="0"/>
          <w:bCs/>
          <w:color w:val="auto"/>
        </w:rPr>
        <w:t xml:space="preserve">tools to promote your professional status and reap the full benefit of your association with the RTPI. </w:t>
      </w:r>
    </w:p>
    <w:p w14:paraId="5750CB1C" w14:textId="77777777" w:rsidR="00390A18" w:rsidRPr="00390A18" w:rsidRDefault="00390A18" w:rsidP="00390A18">
      <w:pPr>
        <w:rPr>
          <w:sz w:val="40"/>
          <w:szCs w:val="40"/>
        </w:rPr>
      </w:pPr>
    </w:p>
    <w:p w14:paraId="5AA8D5EE" w14:textId="77777777" w:rsidR="00296194" w:rsidRDefault="00B1631A" w:rsidP="00296194">
      <w:pPr>
        <w:spacing w:after="0" w:line="360" w:lineRule="auto"/>
        <w:rPr>
          <w:rFonts w:ascii="Arial" w:hAnsi="Arial" w:cs="Arial"/>
          <w:b/>
          <w:bCs/>
          <w:color w:val="00395B" w:themeColor="text2"/>
          <w:sz w:val="24"/>
          <w:szCs w:val="24"/>
        </w:rPr>
      </w:pPr>
      <w:r w:rsidRPr="000D2BEE">
        <w:rPr>
          <w:rFonts w:ascii="Arial" w:hAnsi="Arial" w:cs="Arial"/>
          <w:b/>
          <w:bCs/>
          <w:color w:val="00395B" w:themeColor="text2"/>
          <w:sz w:val="24"/>
          <w:szCs w:val="24"/>
        </w:rPr>
        <w:t xml:space="preserve">2.0 Post-nominals and member designations </w:t>
      </w:r>
    </w:p>
    <w:p w14:paraId="409545C9" w14:textId="77777777" w:rsidR="00296194" w:rsidRDefault="00296194" w:rsidP="00296194">
      <w:pPr>
        <w:spacing w:after="0" w:line="360" w:lineRule="auto"/>
        <w:rPr>
          <w:rFonts w:ascii="Arial" w:hAnsi="Arial" w:cs="Arial"/>
          <w:b/>
          <w:bCs/>
          <w:color w:val="00395B" w:themeColor="text2"/>
          <w:sz w:val="24"/>
          <w:szCs w:val="24"/>
        </w:rPr>
      </w:pPr>
    </w:p>
    <w:p w14:paraId="291F1F3B" w14:textId="0F340B79" w:rsidR="00B1631A" w:rsidRPr="00296194" w:rsidRDefault="00B1631A" w:rsidP="00390A18">
      <w:pPr>
        <w:spacing w:line="360" w:lineRule="auto"/>
        <w:rPr>
          <w:rFonts w:ascii="Arial" w:hAnsi="Arial" w:cs="Arial"/>
          <w:b/>
          <w:bCs/>
          <w:color w:val="00395B" w:themeColor="text2"/>
          <w:sz w:val="24"/>
          <w:szCs w:val="24"/>
        </w:rPr>
      </w:pPr>
      <w:r w:rsidRPr="00FA4A71">
        <w:rPr>
          <w:rFonts w:ascii="Arial" w:hAnsi="Arial" w:cs="Arial"/>
          <w:sz w:val="24"/>
          <w:szCs w:val="24"/>
        </w:rPr>
        <w:t>We encourage you to use your post-nominals to showcase your achievements and expertise on your email signature website, business cards, CV, LinkedIn and other profiles.</w:t>
      </w:r>
    </w:p>
    <w:p w14:paraId="29FDE61D" w14:textId="77777777" w:rsidR="00B1631A" w:rsidRPr="00FA4A71" w:rsidRDefault="00B1631A" w:rsidP="00390A18">
      <w:pPr>
        <w:spacing w:line="360" w:lineRule="auto"/>
        <w:rPr>
          <w:rFonts w:ascii="Arial" w:hAnsi="Arial" w:cs="Arial"/>
          <w:sz w:val="24"/>
          <w:szCs w:val="24"/>
        </w:rPr>
      </w:pPr>
      <w:r w:rsidRPr="00FA4A71">
        <w:rPr>
          <w:rFonts w:ascii="Arial" w:hAnsi="Arial" w:cs="Arial"/>
          <w:sz w:val="24"/>
          <w:szCs w:val="24"/>
        </w:rPr>
        <w:t>Your member designation can be used as a descriptor in marketing materials to indicate that you have achieved a certain level of professional status and showcase your expertise.</w:t>
      </w:r>
    </w:p>
    <w:p w14:paraId="0C71AB8C" w14:textId="77777777" w:rsidR="00B1631A" w:rsidRPr="005C33BE" w:rsidRDefault="00B1631A" w:rsidP="00390A18">
      <w:pPr>
        <w:spacing w:line="360" w:lineRule="auto"/>
        <w:rPr>
          <w:rFonts w:ascii="Arial" w:hAnsi="Arial" w:cs="Arial"/>
          <w:sz w:val="24"/>
          <w:szCs w:val="24"/>
        </w:rPr>
      </w:pPr>
      <w:r w:rsidRPr="005C33BE">
        <w:rPr>
          <w:rFonts w:ascii="Arial" w:hAnsi="Arial" w:cs="Arial"/>
          <w:sz w:val="24"/>
          <w:szCs w:val="24"/>
        </w:rPr>
        <w:t>Members may use the following member designations and post-nominals:</w:t>
      </w:r>
    </w:p>
    <w:p w14:paraId="7FCED87F" w14:textId="77777777" w:rsidR="00B1631A" w:rsidRPr="005C33BE" w:rsidRDefault="00B1631A" w:rsidP="00390A18">
      <w:pPr>
        <w:pStyle w:val="ListParagraph"/>
        <w:numPr>
          <w:ilvl w:val="0"/>
          <w:numId w:val="28"/>
        </w:numPr>
        <w:spacing w:after="120"/>
        <w:rPr>
          <w:color w:val="auto"/>
        </w:rPr>
      </w:pPr>
      <w:r w:rsidRPr="005C33BE">
        <w:rPr>
          <w:color w:val="auto"/>
        </w:rPr>
        <w:t>Chartered town planner - MRTPI</w:t>
      </w:r>
    </w:p>
    <w:p w14:paraId="3D547AA5" w14:textId="77777777" w:rsidR="00B1631A" w:rsidRPr="005C33BE" w:rsidRDefault="00B1631A" w:rsidP="00390A18">
      <w:pPr>
        <w:pStyle w:val="ListParagraph"/>
        <w:numPr>
          <w:ilvl w:val="0"/>
          <w:numId w:val="28"/>
        </w:numPr>
        <w:spacing w:after="120"/>
        <w:rPr>
          <w:color w:val="auto"/>
        </w:rPr>
      </w:pPr>
      <w:r w:rsidRPr="005C33BE">
        <w:rPr>
          <w:color w:val="auto"/>
        </w:rPr>
        <w:t>Fellow of the RTPI – FRTPI</w:t>
      </w:r>
    </w:p>
    <w:p w14:paraId="6CF1E52E" w14:textId="77777777" w:rsidR="00B1631A" w:rsidRPr="005C33BE" w:rsidRDefault="00B1631A" w:rsidP="00390A18">
      <w:pPr>
        <w:pStyle w:val="ListParagraph"/>
        <w:numPr>
          <w:ilvl w:val="0"/>
          <w:numId w:val="28"/>
        </w:numPr>
        <w:spacing w:after="120"/>
        <w:rPr>
          <w:color w:val="auto"/>
        </w:rPr>
      </w:pPr>
      <w:r w:rsidRPr="005C33BE">
        <w:rPr>
          <w:color w:val="auto"/>
        </w:rPr>
        <w:t>Legal member of the RTPI - LMRTPI</w:t>
      </w:r>
    </w:p>
    <w:p w14:paraId="16F1FC5E" w14:textId="77777777" w:rsidR="00B1631A" w:rsidRPr="005C33BE" w:rsidRDefault="00B1631A" w:rsidP="00390A18">
      <w:pPr>
        <w:pStyle w:val="ListParagraph"/>
        <w:numPr>
          <w:ilvl w:val="0"/>
          <w:numId w:val="28"/>
        </w:numPr>
        <w:spacing w:after="120"/>
        <w:rPr>
          <w:color w:val="auto"/>
        </w:rPr>
      </w:pPr>
      <w:r w:rsidRPr="005C33BE">
        <w:rPr>
          <w:color w:val="auto"/>
        </w:rPr>
        <w:t>Legal Associate of the RTPI – LARTPI</w:t>
      </w:r>
    </w:p>
    <w:p w14:paraId="5C6B4FEE" w14:textId="77777777" w:rsidR="00B1631A" w:rsidRPr="005C33BE" w:rsidRDefault="00B1631A" w:rsidP="00390A18">
      <w:pPr>
        <w:pStyle w:val="ListParagraph"/>
        <w:numPr>
          <w:ilvl w:val="0"/>
          <w:numId w:val="28"/>
        </w:numPr>
        <w:spacing w:after="120"/>
        <w:rPr>
          <w:color w:val="auto"/>
        </w:rPr>
      </w:pPr>
      <w:r w:rsidRPr="005C33BE">
        <w:rPr>
          <w:color w:val="auto"/>
        </w:rPr>
        <w:t xml:space="preserve">Associate of the RTPI – </w:t>
      </w:r>
      <w:proofErr w:type="spellStart"/>
      <w:r w:rsidRPr="005C33BE">
        <w:rPr>
          <w:color w:val="auto"/>
        </w:rPr>
        <w:t>AssocRTPI</w:t>
      </w:r>
      <w:proofErr w:type="spellEnd"/>
    </w:p>
    <w:p w14:paraId="402F55EB" w14:textId="3009CBC4" w:rsidR="00296194" w:rsidRDefault="00B1631A" w:rsidP="00296194">
      <w:pPr>
        <w:pStyle w:val="ListParagraph"/>
        <w:numPr>
          <w:ilvl w:val="0"/>
          <w:numId w:val="28"/>
        </w:numPr>
        <w:spacing w:after="120"/>
        <w:rPr>
          <w:color w:val="auto"/>
        </w:rPr>
      </w:pPr>
      <w:r w:rsidRPr="005C33BE">
        <w:rPr>
          <w:color w:val="auto"/>
        </w:rPr>
        <w:t xml:space="preserve">Honorary member of the RTPI – </w:t>
      </w:r>
      <w:proofErr w:type="spellStart"/>
      <w:r w:rsidRPr="005C33BE">
        <w:rPr>
          <w:color w:val="auto"/>
        </w:rPr>
        <w:t>HonMRTPI</w:t>
      </w:r>
      <w:proofErr w:type="spellEnd"/>
    </w:p>
    <w:p w14:paraId="3C08E019" w14:textId="77777777" w:rsidR="00296194" w:rsidRPr="00296194" w:rsidRDefault="00296194" w:rsidP="00296194">
      <w:pPr>
        <w:spacing w:after="120"/>
        <w:rPr>
          <w:sz w:val="40"/>
          <w:szCs w:val="40"/>
        </w:rPr>
      </w:pPr>
    </w:p>
    <w:p w14:paraId="4FA8A647" w14:textId="322742D0" w:rsidR="00B1631A" w:rsidRDefault="00391812" w:rsidP="00390A18">
      <w:pPr>
        <w:pStyle w:val="ListParagraph"/>
        <w:numPr>
          <w:ilvl w:val="0"/>
          <w:numId w:val="31"/>
        </w:numPr>
        <w:rPr>
          <w:b/>
          <w:bCs/>
          <w:color w:val="00395B" w:themeColor="text2"/>
        </w:rPr>
      </w:pPr>
      <w:r>
        <w:rPr>
          <w:b/>
          <w:bCs/>
          <w:color w:val="00395B" w:themeColor="text2"/>
        </w:rPr>
        <w:t xml:space="preserve"> </w:t>
      </w:r>
      <w:r w:rsidR="00B1631A" w:rsidRPr="00BE313D">
        <w:rPr>
          <w:b/>
          <w:bCs/>
          <w:color w:val="00395B" w:themeColor="text2"/>
        </w:rPr>
        <w:t>Member logos</w:t>
      </w:r>
    </w:p>
    <w:p w14:paraId="2298ED5D" w14:textId="77777777" w:rsidR="00390A18" w:rsidRPr="00390A18" w:rsidRDefault="00390A18" w:rsidP="00390A18">
      <w:pPr>
        <w:rPr>
          <w:b/>
          <w:bCs/>
          <w:color w:val="00395B" w:themeColor="text2"/>
          <w:sz w:val="40"/>
          <w:szCs w:val="40"/>
        </w:rPr>
      </w:pPr>
    </w:p>
    <w:p w14:paraId="5DC08D27" w14:textId="77777777" w:rsidR="00296194" w:rsidRDefault="00B1631A" w:rsidP="00296194">
      <w:pPr>
        <w:spacing w:after="0" w:line="360" w:lineRule="auto"/>
        <w:rPr>
          <w:rFonts w:ascii="Arial" w:hAnsi="Arial" w:cs="Arial"/>
          <w:b/>
          <w:bCs/>
          <w:color w:val="00395B" w:themeColor="text2"/>
          <w:sz w:val="24"/>
          <w:szCs w:val="24"/>
        </w:rPr>
      </w:pPr>
      <w:r w:rsidRPr="000D2BEE">
        <w:rPr>
          <w:rFonts w:ascii="Arial" w:hAnsi="Arial" w:cs="Arial"/>
          <w:b/>
          <w:bCs/>
          <w:color w:val="00395B" w:themeColor="text2"/>
          <w:sz w:val="24"/>
          <w:szCs w:val="24"/>
        </w:rPr>
        <w:t xml:space="preserve">3.1 </w:t>
      </w:r>
      <w:r w:rsidR="006D4297">
        <w:rPr>
          <w:rFonts w:ascii="Arial" w:hAnsi="Arial" w:cs="Arial"/>
          <w:b/>
          <w:bCs/>
          <w:color w:val="00395B" w:themeColor="text2"/>
          <w:sz w:val="24"/>
          <w:szCs w:val="24"/>
        </w:rPr>
        <w:t>How to use your member logos</w:t>
      </w:r>
    </w:p>
    <w:p w14:paraId="47E0F9B0" w14:textId="77777777" w:rsidR="00296194" w:rsidRPr="00296194" w:rsidRDefault="00296194" w:rsidP="00296194">
      <w:pPr>
        <w:spacing w:after="0" w:line="360" w:lineRule="auto"/>
        <w:rPr>
          <w:rFonts w:ascii="Arial" w:hAnsi="Arial" w:cs="Arial"/>
          <w:color w:val="00395B" w:themeColor="text2"/>
          <w:sz w:val="24"/>
          <w:szCs w:val="24"/>
        </w:rPr>
      </w:pPr>
    </w:p>
    <w:p w14:paraId="25D8D127" w14:textId="74578CC6" w:rsidR="006D4297" w:rsidRPr="00296194" w:rsidRDefault="006D4297" w:rsidP="00390A18">
      <w:pPr>
        <w:spacing w:after="200" w:line="360" w:lineRule="auto"/>
        <w:rPr>
          <w:rFonts w:ascii="Arial" w:hAnsi="Arial" w:cs="Arial"/>
          <w:color w:val="00395B" w:themeColor="text2"/>
          <w:sz w:val="24"/>
          <w:szCs w:val="24"/>
        </w:rPr>
      </w:pPr>
      <w:r w:rsidRPr="006D4297">
        <w:rPr>
          <w:sz w:val="24"/>
          <w:szCs w:val="24"/>
        </w:rPr>
        <w:t>The RTPI member logos are an effective mark of quality which can give you, and your practice, a valuable point of difference. There are specific logos available to promote your membership status:</w:t>
      </w:r>
    </w:p>
    <w:p w14:paraId="75901F91" w14:textId="77777777" w:rsidR="006D4297" w:rsidRDefault="006D4297" w:rsidP="00390A18">
      <w:pPr>
        <w:spacing w:after="200" w:line="360" w:lineRule="auto"/>
        <w:rPr>
          <w:sz w:val="24"/>
          <w:szCs w:val="24"/>
        </w:rPr>
      </w:pPr>
      <w:r w:rsidRPr="006D4297">
        <w:rPr>
          <w:sz w:val="24"/>
          <w:szCs w:val="24"/>
        </w:rPr>
        <w:t xml:space="preserve"> • Chartered </w:t>
      </w:r>
    </w:p>
    <w:p w14:paraId="726E09C3" w14:textId="77777777" w:rsidR="006D4297" w:rsidRDefault="006D4297" w:rsidP="00390A18">
      <w:pPr>
        <w:spacing w:after="200" w:line="360" w:lineRule="auto"/>
        <w:rPr>
          <w:sz w:val="24"/>
          <w:szCs w:val="24"/>
        </w:rPr>
      </w:pPr>
      <w:r w:rsidRPr="006D4297">
        <w:rPr>
          <w:sz w:val="24"/>
          <w:szCs w:val="24"/>
        </w:rPr>
        <w:t xml:space="preserve">• Fellow </w:t>
      </w:r>
    </w:p>
    <w:p w14:paraId="070DFE8B" w14:textId="77777777" w:rsidR="006D4297" w:rsidRDefault="006D4297" w:rsidP="00390A18">
      <w:pPr>
        <w:spacing w:after="200" w:line="360" w:lineRule="auto"/>
        <w:rPr>
          <w:sz w:val="24"/>
          <w:szCs w:val="24"/>
        </w:rPr>
      </w:pPr>
      <w:r w:rsidRPr="006D4297">
        <w:rPr>
          <w:sz w:val="24"/>
          <w:szCs w:val="24"/>
        </w:rPr>
        <w:t xml:space="preserve">• Legal Associate </w:t>
      </w:r>
    </w:p>
    <w:p w14:paraId="4E37F14A" w14:textId="77777777" w:rsidR="006D4297" w:rsidRDefault="006D4297" w:rsidP="00390A18">
      <w:pPr>
        <w:spacing w:after="200" w:line="360" w:lineRule="auto"/>
        <w:rPr>
          <w:sz w:val="24"/>
          <w:szCs w:val="24"/>
        </w:rPr>
      </w:pPr>
      <w:r w:rsidRPr="006D4297">
        <w:rPr>
          <w:sz w:val="24"/>
          <w:szCs w:val="24"/>
        </w:rPr>
        <w:t xml:space="preserve">• Associate </w:t>
      </w:r>
    </w:p>
    <w:p w14:paraId="12F11C94" w14:textId="77777777" w:rsidR="006D4297" w:rsidRDefault="006D4297" w:rsidP="00390A18">
      <w:pPr>
        <w:spacing w:after="200" w:line="360" w:lineRule="auto"/>
        <w:rPr>
          <w:sz w:val="24"/>
          <w:szCs w:val="24"/>
        </w:rPr>
      </w:pPr>
      <w:r w:rsidRPr="006D4297">
        <w:rPr>
          <w:sz w:val="24"/>
          <w:szCs w:val="24"/>
        </w:rPr>
        <w:t xml:space="preserve">When using the RTPI member logo there are some fundamental rules which need to be followed to ensure that we maintain the look and impression of a professional membership body. Correct usage of the logos will allow your colleagues and clients to instantly know what your relationship with the RTPI is and the high standards they can expect in working with you. </w:t>
      </w:r>
    </w:p>
    <w:p w14:paraId="67E0E3AD" w14:textId="77777777" w:rsidR="006D4297" w:rsidRDefault="006D4297" w:rsidP="00390A18">
      <w:pPr>
        <w:spacing w:after="200" w:line="360" w:lineRule="auto"/>
        <w:rPr>
          <w:sz w:val="24"/>
          <w:szCs w:val="24"/>
        </w:rPr>
      </w:pPr>
      <w:r w:rsidRPr="006D4297">
        <w:rPr>
          <w:sz w:val="24"/>
          <w:szCs w:val="24"/>
        </w:rPr>
        <w:t xml:space="preserve">You must always use the RTPI member logo which has been supplied to you without alteration. </w:t>
      </w:r>
    </w:p>
    <w:p w14:paraId="7BDA9DAB" w14:textId="46E204D9" w:rsidR="006D4297" w:rsidRDefault="006D4297" w:rsidP="00390A18">
      <w:pPr>
        <w:spacing w:after="200" w:line="360" w:lineRule="auto"/>
        <w:rPr>
          <w:sz w:val="24"/>
          <w:szCs w:val="24"/>
        </w:rPr>
      </w:pPr>
      <w:r w:rsidRPr="006D4297">
        <w:rPr>
          <w:sz w:val="24"/>
          <w:szCs w:val="24"/>
        </w:rPr>
        <w:t xml:space="preserve">The RTPI member logo and your practice logo must not be positioned next to each other as if to indicate a partnership between the two. </w:t>
      </w:r>
    </w:p>
    <w:p w14:paraId="33A6D71A" w14:textId="77777777" w:rsidR="006D4297" w:rsidRDefault="006D4297" w:rsidP="00390A18">
      <w:pPr>
        <w:spacing w:after="200" w:line="360" w:lineRule="auto"/>
        <w:rPr>
          <w:sz w:val="24"/>
          <w:szCs w:val="24"/>
        </w:rPr>
      </w:pPr>
      <w:r w:rsidRPr="006D4297">
        <w:rPr>
          <w:sz w:val="24"/>
          <w:szCs w:val="24"/>
        </w:rPr>
        <w:t xml:space="preserve">If you or your practice is organising an event or publishing a document, which is not being held on behalf of or endorsed by the RTPI, the main RTPI logo must not be used, and the member designation logo must not be positioned as if to indicate that the event or publication is organised by or endorsed by the RTPI. </w:t>
      </w:r>
    </w:p>
    <w:p w14:paraId="46FB622C" w14:textId="398B64CD" w:rsidR="00B1631A" w:rsidRPr="006D4297" w:rsidRDefault="006D4297" w:rsidP="00390A18">
      <w:pPr>
        <w:spacing w:after="200" w:line="360" w:lineRule="auto"/>
        <w:rPr>
          <w:rFonts w:ascii="Arial" w:hAnsi="Arial" w:cs="Arial"/>
          <w:sz w:val="24"/>
          <w:szCs w:val="24"/>
        </w:rPr>
      </w:pPr>
      <w:r w:rsidRPr="006D4297">
        <w:rPr>
          <w:sz w:val="24"/>
          <w:szCs w:val="24"/>
        </w:rPr>
        <w:t>You must use the member logo supplied to you, not the general RTPI logo, unless it has been provided to you for a specific purpose. If you are working on our behalf, hosting an RTPI event or a document endorsed by the RTPI, please contact marketing@rtpi.org.uk to discuss logo usage.</w:t>
      </w:r>
    </w:p>
    <w:p w14:paraId="0FC279E3" w14:textId="77777777" w:rsidR="006D4297" w:rsidRDefault="006D4297" w:rsidP="00390A18">
      <w:pPr>
        <w:pStyle w:val="Heading3"/>
        <w:spacing w:after="0"/>
        <w:rPr>
          <w:bCs/>
          <w:color w:val="00395B" w:themeColor="text2"/>
        </w:rPr>
      </w:pPr>
    </w:p>
    <w:p w14:paraId="1C5377CD" w14:textId="712B195F" w:rsidR="00B1631A" w:rsidRDefault="00B1631A" w:rsidP="00390A18">
      <w:pPr>
        <w:pStyle w:val="Heading3"/>
        <w:spacing w:after="0"/>
        <w:rPr>
          <w:bCs/>
          <w:color w:val="00395B" w:themeColor="text2"/>
        </w:rPr>
      </w:pPr>
      <w:r w:rsidRPr="00A412B4">
        <w:rPr>
          <w:bCs/>
          <w:color w:val="00395B" w:themeColor="text2"/>
        </w:rPr>
        <w:lastRenderedPageBreak/>
        <w:t xml:space="preserve">3.2 </w:t>
      </w:r>
      <w:r w:rsidR="006D4297">
        <w:rPr>
          <w:bCs/>
          <w:color w:val="00395B" w:themeColor="text2"/>
        </w:rPr>
        <w:t>Chartered</w:t>
      </w:r>
    </w:p>
    <w:p w14:paraId="4927A680" w14:textId="77777777" w:rsidR="00B1631A" w:rsidRPr="00296194" w:rsidRDefault="00B1631A" w:rsidP="00390A18">
      <w:pPr>
        <w:pStyle w:val="Heading3"/>
        <w:spacing w:after="0"/>
        <w:rPr>
          <w:b w:val="0"/>
          <w:color w:val="auto"/>
        </w:rPr>
      </w:pPr>
    </w:p>
    <w:p w14:paraId="1118A44C" w14:textId="2159DF0B" w:rsidR="00296194" w:rsidRDefault="005F2033" w:rsidP="00296194">
      <w:pPr>
        <w:spacing w:after="0" w:line="360" w:lineRule="auto"/>
        <w:rPr>
          <w:noProof/>
          <w14:ligatures w14:val="none"/>
        </w:rPr>
      </w:pPr>
      <w:r>
        <w:rPr>
          <w:noProof/>
          <w14:ligatures w14:val="none"/>
        </w:rPr>
        <w:t xml:space="preserve">   </w:t>
      </w:r>
      <w:r w:rsidR="00397854">
        <w:rPr>
          <w:noProof/>
          <w14:ligatures w14:val="none"/>
        </w:rPr>
        <w:drawing>
          <wp:inline distT="0" distB="0" distL="0" distR="0" wp14:anchorId="4D858C1D" wp14:editId="24F02E75">
            <wp:extent cx="4241800" cy="4456114"/>
            <wp:effectExtent l="0" t="0" r="6350" b="1905"/>
            <wp:docPr id="592233438"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33438" name="Picture 2" descr="A screenshot of a phone&#10;&#10;AI-generated content may be incorrect."/>
                    <pic:cNvPicPr/>
                  </pic:nvPicPr>
                  <pic:blipFill>
                    <a:blip r:embed="rId11"/>
                    <a:stretch>
                      <a:fillRect/>
                    </a:stretch>
                  </pic:blipFill>
                  <pic:spPr>
                    <a:xfrm>
                      <a:off x="0" y="0"/>
                      <a:ext cx="4252400" cy="4467250"/>
                    </a:xfrm>
                    <a:prstGeom prst="rect">
                      <a:avLst/>
                    </a:prstGeom>
                  </pic:spPr>
                </pic:pic>
              </a:graphicData>
            </a:graphic>
          </wp:inline>
        </w:drawing>
      </w:r>
    </w:p>
    <w:p w14:paraId="0316D518" w14:textId="77777777" w:rsidR="00296194" w:rsidRPr="00296194" w:rsidRDefault="00296194" w:rsidP="00296194">
      <w:pPr>
        <w:spacing w:after="0" w:line="360" w:lineRule="auto"/>
        <w:rPr>
          <w:noProof/>
          <w:sz w:val="40"/>
          <w:szCs w:val="40"/>
          <w14:ligatures w14:val="none"/>
        </w:rPr>
      </w:pPr>
    </w:p>
    <w:p w14:paraId="0B7C6F21" w14:textId="7963C203" w:rsidR="005F2033" w:rsidRPr="00296194" w:rsidRDefault="006D4297" w:rsidP="00296194">
      <w:pPr>
        <w:spacing w:after="0" w:line="360" w:lineRule="auto"/>
      </w:pPr>
      <w:r w:rsidRPr="006D4297">
        <w:rPr>
          <w:sz w:val="24"/>
          <w:szCs w:val="24"/>
        </w:rPr>
        <w:t xml:space="preserve">This is the logo that chartered members can display to mark their professional commitment to professional standards and an ongoing investment in expertise through continuing professional development. It represents the gold standard of planning practice. </w:t>
      </w:r>
    </w:p>
    <w:p w14:paraId="4363B6A0" w14:textId="77777777" w:rsidR="005F2033" w:rsidRDefault="006D4297" w:rsidP="00390A18">
      <w:pPr>
        <w:spacing w:line="360" w:lineRule="auto"/>
        <w:rPr>
          <w:sz w:val="24"/>
          <w:szCs w:val="24"/>
        </w:rPr>
      </w:pPr>
      <w:r w:rsidRPr="006D4297">
        <w:rPr>
          <w:sz w:val="24"/>
          <w:szCs w:val="24"/>
        </w:rPr>
        <w:t xml:space="preserve">Both portrait and landscape variations are available. Please choose the appropriate format to suit your marketing materials and stationery. </w:t>
      </w:r>
    </w:p>
    <w:p w14:paraId="43AA0E30" w14:textId="37637A01" w:rsidR="00BA612C" w:rsidRDefault="00397854" w:rsidP="00397854">
      <w:pPr>
        <w:spacing w:after="0" w:line="360" w:lineRule="auto"/>
        <w:rPr>
          <w:sz w:val="24"/>
          <w:szCs w:val="24"/>
        </w:rPr>
      </w:pPr>
      <w:r w:rsidRPr="00397854">
        <w:rPr>
          <w:sz w:val="24"/>
          <w:szCs w:val="24"/>
        </w:rPr>
        <w:t>Welsh-English bilingual logos</w:t>
      </w:r>
      <w:r>
        <w:rPr>
          <w:sz w:val="24"/>
          <w:szCs w:val="24"/>
        </w:rPr>
        <w:t xml:space="preserve"> </w:t>
      </w:r>
      <w:r w:rsidRPr="00397854">
        <w:rPr>
          <w:sz w:val="24"/>
          <w:szCs w:val="24"/>
        </w:rPr>
        <w:t>are available.</w:t>
      </w:r>
    </w:p>
    <w:p w14:paraId="4E0F0830" w14:textId="77777777" w:rsidR="00BA612C" w:rsidRDefault="00BA612C" w:rsidP="00397854">
      <w:pPr>
        <w:spacing w:after="0" w:line="360" w:lineRule="auto"/>
        <w:rPr>
          <w:sz w:val="24"/>
          <w:szCs w:val="24"/>
        </w:rPr>
      </w:pPr>
    </w:p>
    <w:p w14:paraId="201E750D" w14:textId="571B0C0C" w:rsidR="00397854" w:rsidRPr="00397854" w:rsidRDefault="00397854" w:rsidP="00397854">
      <w:pPr>
        <w:spacing w:after="0" w:line="360" w:lineRule="auto"/>
        <w:rPr>
          <w:sz w:val="24"/>
          <w:szCs w:val="24"/>
        </w:rPr>
      </w:pPr>
      <w:r w:rsidRPr="00397854">
        <w:rPr>
          <w:sz w:val="24"/>
          <w:szCs w:val="24"/>
        </w:rPr>
        <w:t>Logos in the midnight colou</w:t>
      </w:r>
      <w:r>
        <w:rPr>
          <w:sz w:val="24"/>
          <w:szCs w:val="24"/>
        </w:rPr>
        <w:t xml:space="preserve">r </w:t>
      </w:r>
      <w:r w:rsidRPr="00397854">
        <w:rPr>
          <w:sz w:val="24"/>
          <w:szCs w:val="24"/>
        </w:rPr>
        <w:t>are available to use on white</w:t>
      </w:r>
      <w:r>
        <w:rPr>
          <w:sz w:val="24"/>
          <w:szCs w:val="24"/>
        </w:rPr>
        <w:t xml:space="preserve"> </w:t>
      </w:r>
      <w:r w:rsidRPr="00397854">
        <w:rPr>
          <w:sz w:val="24"/>
          <w:szCs w:val="24"/>
        </w:rPr>
        <w:t>backgrounds and white</w:t>
      </w:r>
    </w:p>
    <w:p w14:paraId="18FB02DD" w14:textId="391CB302" w:rsidR="00296194" w:rsidRDefault="00397854" w:rsidP="00397854">
      <w:pPr>
        <w:spacing w:after="0" w:line="360" w:lineRule="auto"/>
        <w:rPr>
          <w:sz w:val="24"/>
          <w:szCs w:val="24"/>
        </w:rPr>
      </w:pPr>
      <w:r w:rsidRPr="00397854">
        <w:rPr>
          <w:sz w:val="24"/>
          <w:szCs w:val="24"/>
        </w:rPr>
        <w:t>transparent versions of each</w:t>
      </w:r>
      <w:r w:rsidR="00BA612C">
        <w:rPr>
          <w:sz w:val="24"/>
          <w:szCs w:val="24"/>
        </w:rPr>
        <w:t xml:space="preserve"> </w:t>
      </w:r>
      <w:r w:rsidRPr="00397854">
        <w:rPr>
          <w:sz w:val="24"/>
          <w:szCs w:val="24"/>
        </w:rPr>
        <w:t>logo are available for use on</w:t>
      </w:r>
      <w:r w:rsidR="00BA612C">
        <w:rPr>
          <w:sz w:val="24"/>
          <w:szCs w:val="24"/>
        </w:rPr>
        <w:t xml:space="preserve"> </w:t>
      </w:r>
      <w:r w:rsidRPr="00397854">
        <w:rPr>
          <w:sz w:val="24"/>
          <w:szCs w:val="24"/>
        </w:rPr>
        <w:t>dark backgrounds. Choose the</w:t>
      </w:r>
      <w:r w:rsidR="00BA612C">
        <w:rPr>
          <w:sz w:val="24"/>
          <w:szCs w:val="24"/>
        </w:rPr>
        <w:t xml:space="preserve"> </w:t>
      </w:r>
      <w:r w:rsidRPr="00397854">
        <w:rPr>
          <w:sz w:val="24"/>
          <w:szCs w:val="24"/>
        </w:rPr>
        <w:t>logo that aligns best with your</w:t>
      </w:r>
      <w:r w:rsidR="00BA612C">
        <w:rPr>
          <w:sz w:val="24"/>
          <w:szCs w:val="24"/>
        </w:rPr>
        <w:t xml:space="preserve"> </w:t>
      </w:r>
      <w:r w:rsidRPr="00397854">
        <w:rPr>
          <w:sz w:val="24"/>
          <w:szCs w:val="24"/>
        </w:rPr>
        <w:t>brand’s identity.</w:t>
      </w:r>
    </w:p>
    <w:p w14:paraId="30915B61" w14:textId="77777777" w:rsidR="00397854" w:rsidRDefault="00397854" w:rsidP="00296194">
      <w:pPr>
        <w:spacing w:after="0" w:line="360" w:lineRule="auto"/>
        <w:rPr>
          <w:sz w:val="24"/>
          <w:szCs w:val="24"/>
        </w:rPr>
      </w:pPr>
    </w:p>
    <w:p w14:paraId="5974D86C" w14:textId="77777777" w:rsidR="00397854" w:rsidRDefault="00397854" w:rsidP="00296194">
      <w:pPr>
        <w:spacing w:after="0" w:line="360" w:lineRule="auto"/>
        <w:rPr>
          <w:sz w:val="24"/>
          <w:szCs w:val="24"/>
        </w:rPr>
      </w:pPr>
    </w:p>
    <w:p w14:paraId="221FAAEE" w14:textId="77777777" w:rsidR="00397854" w:rsidRPr="00296194" w:rsidRDefault="00397854" w:rsidP="00296194">
      <w:pPr>
        <w:spacing w:after="0" w:line="360" w:lineRule="auto"/>
        <w:rPr>
          <w:sz w:val="40"/>
          <w:szCs w:val="40"/>
        </w:rPr>
      </w:pPr>
    </w:p>
    <w:p w14:paraId="41CA8C9F" w14:textId="20D4EA66" w:rsidR="00B1631A" w:rsidRDefault="00B1631A" w:rsidP="00390A18">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 xml:space="preserve">3.3. </w:t>
      </w:r>
      <w:r w:rsidR="005F2033">
        <w:rPr>
          <w:rFonts w:ascii="Arial" w:hAnsi="Arial" w:cs="Arial"/>
          <w:b/>
          <w:bCs/>
          <w:color w:val="00395B" w:themeColor="text2"/>
          <w:sz w:val="24"/>
          <w:szCs w:val="24"/>
        </w:rPr>
        <w:t>Fellow</w:t>
      </w:r>
    </w:p>
    <w:p w14:paraId="585124CF" w14:textId="77777777" w:rsidR="00A768EE" w:rsidRPr="00A412B4" w:rsidRDefault="00A768EE" w:rsidP="00390A18">
      <w:pPr>
        <w:spacing w:line="360" w:lineRule="auto"/>
        <w:rPr>
          <w:rFonts w:ascii="Arial" w:hAnsi="Arial" w:cs="Arial"/>
          <w:b/>
          <w:bCs/>
          <w:color w:val="00395B" w:themeColor="text2"/>
          <w:sz w:val="24"/>
          <w:szCs w:val="24"/>
        </w:rPr>
      </w:pPr>
    </w:p>
    <w:p w14:paraId="49D36B6A" w14:textId="7262094C" w:rsidR="00B1631A" w:rsidRDefault="00397854" w:rsidP="00390A18">
      <w:pPr>
        <w:pStyle w:val="paragraph"/>
        <w:spacing w:before="0" w:beforeAutospacing="0" w:after="0" w:afterAutospacing="0" w:line="360" w:lineRule="auto"/>
        <w:textAlignment w:val="baseline"/>
        <w:rPr>
          <w:rFonts w:ascii="Segoe UI" w:hAnsi="Segoe UI" w:cs="Segoe UI"/>
          <w:sz w:val="18"/>
          <w:szCs w:val="18"/>
        </w:rPr>
      </w:pPr>
      <w:r>
        <w:rPr>
          <w:rFonts w:ascii="Segoe UI" w:hAnsi="Segoe UI" w:cs="Segoe UI"/>
          <w:noProof/>
          <w:sz w:val="18"/>
          <w:szCs w:val="18"/>
        </w:rPr>
        <w:drawing>
          <wp:inline distT="0" distB="0" distL="0" distR="0" wp14:anchorId="360BA36B" wp14:editId="42D84711">
            <wp:extent cx="5286456" cy="4165600"/>
            <wp:effectExtent l="0" t="0" r="9525" b="6350"/>
            <wp:docPr id="2022075347" name="Picture 3" descr="A group of blue and white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75347" name="Picture 3" descr="A group of blue and white logos&#10;&#10;AI-generated content may be incorrect."/>
                    <pic:cNvPicPr/>
                  </pic:nvPicPr>
                  <pic:blipFill>
                    <a:blip r:embed="rId12"/>
                    <a:stretch>
                      <a:fillRect/>
                    </a:stretch>
                  </pic:blipFill>
                  <pic:spPr>
                    <a:xfrm>
                      <a:off x="0" y="0"/>
                      <a:ext cx="5295041" cy="4172365"/>
                    </a:xfrm>
                    <a:prstGeom prst="rect">
                      <a:avLst/>
                    </a:prstGeom>
                  </pic:spPr>
                </pic:pic>
              </a:graphicData>
            </a:graphic>
          </wp:inline>
        </w:drawing>
      </w:r>
    </w:p>
    <w:p w14:paraId="26C1794C" w14:textId="77777777" w:rsidR="00B1631A" w:rsidRPr="00FA4A71" w:rsidRDefault="00B1631A" w:rsidP="00390A18">
      <w:pPr>
        <w:spacing w:line="360" w:lineRule="auto"/>
        <w:rPr>
          <w:rFonts w:ascii="Arial" w:hAnsi="Arial" w:cs="Arial"/>
          <w:b/>
          <w:bCs/>
          <w:sz w:val="24"/>
          <w:szCs w:val="24"/>
        </w:rPr>
      </w:pPr>
    </w:p>
    <w:p w14:paraId="78E4F9F2" w14:textId="77777777" w:rsidR="00BA612C" w:rsidRDefault="00A838B4" w:rsidP="00390A18">
      <w:pPr>
        <w:pStyle w:val="paragraph"/>
        <w:spacing w:before="0" w:beforeAutospacing="0" w:after="0" w:afterAutospacing="0" w:line="360" w:lineRule="auto"/>
        <w:textAlignment w:val="baseline"/>
        <w:rPr>
          <w:rFonts w:ascii="Arial" w:eastAsiaTheme="minorHAnsi" w:hAnsi="Arial" w:cs="Arial"/>
          <w:kern w:val="2"/>
          <w:lang w:eastAsia="en-US"/>
          <w14:ligatures w14:val="standardContextual"/>
        </w:rPr>
      </w:pPr>
      <w:r w:rsidRPr="00A838B4">
        <w:rPr>
          <w:rFonts w:ascii="Arial" w:eastAsiaTheme="minorHAnsi" w:hAnsi="Arial" w:cs="Arial"/>
          <w:kern w:val="2"/>
          <w:lang w:eastAsia="en-US"/>
          <w14:ligatures w14:val="standardContextual"/>
        </w:rPr>
        <w:t>Fellow is the highest professional grade offered by the RTPI, and this logo can be used to mark this milestone in professional recognition.</w:t>
      </w:r>
    </w:p>
    <w:p w14:paraId="075B8BBA" w14:textId="77777777" w:rsidR="00BA612C" w:rsidRDefault="00BA612C" w:rsidP="00390A18">
      <w:pPr>
        <w:pStyle w:val="paragraph"/>
        <w:spacing w:before="0" w:beforeAutospacing="0" w:after="0" w:afterAutospacing="0" w:line="360" w:lineRule="auto"/>
        <w:textAlignment w:val="baseline"/>
        <w:rPr>
          <w:rFonts w:ascii="Arial" w:eastAsiaTheme="minorHAnsi" w:hAnsi="Arial" w:cs="Arial"/>
          <w:kern w:val="2"/>
          <w:lang w:eastAsia="en-US"/>
          <w14:ligatures w14:val="standardContextual"/>
        </w:rPr>
      </w:pPr>
    </w:p>
    <w:p w14:paraId="5E0C05AE" w14:textId="77777777" w:rsidR="00BA612C" w:rsidRDefault="00BA612C" w:rsidP="00BA612C">
      <w:pPr>
        <w:spacing w:after="0" w:line="360" w:lineRule="auto"/>
        <w:rPr>
          <w:sz w:val="24"/>
          <w:szCs w:val="24"/>
        </w:rPr>
      </w:pPr>
      <w:r w:rsidRPr="00397854">
        <w:rPr>
          <w:sz w:val="24"/>
          <w:szCs w:val="24"/>
        </w:rPr>
        <w:t>Welsh-English bilingual logos</w:t>
      </w:r>
      <w:r>
        <w:rPr>
          <w:sz w:val="24"/>
          <w:szCs w:val="24"/>
        </w:rPr>
        <w:t xml:space="preserve"> </w:t>
      </w:r>
      <w:r w:rsidRPr="00397854">
        <w:rPr>
          <w:sz w:val="24"/>
          <w:szCs w:val="24"/>
        </w:rPr>
        <w:t>are available.</w:t>
      </w:r>
    </w:p>
    <w:p w14:paraId="0E42DD60" w14:textId="77777777" w:rsidR="00BA612C" w:rsidRDefault="00BA612C" w:rsidP="00BA612C">
      <w:pPr>
        <w:spacing w:after="0" w:line="360" w:lineRule="auto"/>
        <w:rPr>
          <w:sz w:val="24"/>
          <w:szCs w:val="24"/>
        </w:rPr>
      </w:pPr>
    </w:p>
    <w:p w14:paraId="36335456" w14:textId="77777777" w:rsidR="00BA612C" w:rsidRPr="00397854" w:rsidRDefault="00BA612C" w:rsidP="00BA612C">
      <w:pPr>
        <w:spacing w:after="0" w:line="360" w:lineRule="auto"/>
        <w:rPr>
          <w:sz w:val="24"/>
          <w:szCs w:val="24"/>
        </w:rPr>
      </w:pPr>
      <w:r w:rsidRPr="00397854">
        <w:rPr>
          <w:sz w:val="24"/>
          <w:szCs w:val="24"/>
        </w:rPr>
        <w:t>Logos in the midnight colou</w:t>
      </w:r>
      <w:r>
        <w:rPr>
          <w:sz w:val="24"/>
          <w:szCs w:val="24"/>
        </w:rPr>
        <w:t xml:space="preserve">r </w:t>
      </w:r>
      <w:r w:rsidRPr="00397854">
        <w:rPr>
          <w:sz w:val="24"/>
          <w:szCs w:val="24"/>
        </w:rPr>
        <w:t>are available to use on white</w:t>
      </w:r>
      <w:r>
        <w:rPr>
          <w:sz w:val="24"/>
          <w:szCs w:val="24"/>
        </w:rPr>
        <w:t xml:space="preserve"> </w:t>
      </w:r>
      <w:r w:rsidRPr="00397854">
        <w:rPr>
          <w:sz w:val="24"/>
          <w:szCs w:val="24"/>
        </w:rPr>
        <w:t>backgrounds and white</w:t>
      </w:r>
    </w:p>
    <w:p w14:paraId="774CB4F3" w14:textId="65470E9C" w:rsidR="00A838B4" w:rsidRPr="00BA612C" w:rsidRDefault="00BA612C" w:rsidP="00BA612C">
      <w:pPr>
        <w:spacing w:after="0" w:line="360" w:lineRule="auto"/>
        <w:rPr>
          <w:sz w:val="24"/>
          <w:szCs w:val="24"/>
        </w:rPr>
      </w:pPr>
      <w:r w:rsidRPr="00397854">
        <w:rPr>
          <w:sz w:val="24"/>
          <w:szCs w:val="24"/>
        </w:rPr>
        <w:t>transparent versions of each</w:t>
      </w:r>
      <w:r>
        <w:rPr>
          <w:sz w:val="24"/>
          <w:szCs w:val="24"/>
        </w:rPr>
        <w:t xml:space="preserve"> </w:t>
      </w:r>
      <w:r w:rsidRPr="00397854">
        <w:rPr>
          <w:sz w:val="24"/>
          <w:szCs w:val="24"/>
        </w:rPr>
        <w:t>logo are available for use on</w:t>
      </w:r>
      <w:r>
        <w:rPr>
          <w:sz w:val="24"/>
          <w:szCs w:val="24"/>
        </w:rPr>
        <w:t xml:space="preserve"> </w:t>
      </w:r>
      <w:r w:rsidRPr="00397854">
        <w:rPr>
          <w:sz w:val="24"/>
          <w:szCs w:val="24"/>
        </w:rPr>
        <w:t>dark backgrounds. Choose the</w:t>
      </w:r>
      <w:r>
        <w:rPr>
          <w:sz w:val="24"/>
          <w:szCs w:val="24"/>
        </w:rPr>
        <w:t xml:space="preserve"> </w:t>
      </w:r>
      <w:r w:rsidRPr="00397854">
        <w:rPr>
          <w:sz w:val="24"/>
          <w:szCs w:val="24"/>
        </w:rPr>
        <w:t>logo that aligns best with your</w:t>
      </w:r>
      <w:r>
        <w:rPr>
          <w:sz w:val="24"/>
          <w:szCs w:val="24"/>
        </w:rPr>
        <w:t xml:space="preserve"> </w:t>
      </w:r>
      <w:r w:rsidRPr="00397854">
        <w:rPr>
          <w:sz w:val="24"/>
          <w:szCs w:val="24"/>
        </w:rPr>
        <w:t>brand’s identity.</w:t>
      </w:r>
      <w:r w:rsidR="00A838B4" w:rsidRPr="00A838B4">
        <w:rPr>
          <w:rFonts w:ascii="Arial" w:hAnsi="Arial" w:cs="Arial"/>
        </w:rPr>
        <w:t xml:space="preserve"> </w:t>
      </w:r>
    </w:p>
    <w:p w14:paraId="798C3D22" w14:textId="77777777" w:rsidR="00390A18" w:rsidRPr="00390A18" w:rsidRDefault="00390A18" w:rsidP="00390A18">
      <w:pPr>
        <w:pStyle w:val="paragraph"/>
        <w:spacing w:before="0" w:beforeAutospacing="0" w:after="0" w:afterAutospacing="0" w:line="360" w:lineRule="auto"/>
        <w:textAlignment w:val="baseline"/>
        <w:rPr>
          <w:rFonts w:asciiTheme="minorHAnsi" w:hAnsiTheme="minorHAnsi" w:cstheme="minorBidi"/>
          <w:sz w:val="40"/>
          <w:szCs w:val="40"/>
        </w:rPr>
      </w:pPr>
    </w:p>
    <w:p w14:paraId="316907F6" w14:textId="16DEA6E0" w:rsidR="00390A18" w:rsidRDefault="00B1631A" w:rsidP="00296194">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3.</w:t>
      </w:r>
      <w:r w:rsidR="00A838B4">
        <w:rPr>
          <w:rFonts w:ascii="Arial" w:hAnsi="Arial" w:cs="Arial"/>
          <w:b/>
          <w:bCs/>
          <w:color w:val="00395B" w:themeColor="text2"/>
          <w:sz w:val="24"/>
          <w:szCs w:val="24"/>
        </w:rPr>
        <w:t>4</w:t>
      </w:r>
      <w:r w:rsidRPr="00A412B4">
        <w:rPr>
          <w:rFonts w:ascii="Arial" w:hAnsi="Arial" w:cs="Arial"/>
          <w:b/>
          <w:bCs/>
          <w:color w:val="00395B" w:themeColor="text2"/>
          <w:sz w:val="24"/>
          <w:szCs w:val="24"/>
        </w:rPr>
        <w:t xml:space="preserve"> Legal Associate </w:t>
      </w:r>
    </w:p>
    <w:p w14:paraId="02140D66" w14:textId="77777777" w:rsidR="00296194" w:rsidRPr="00D67372" w:rsidRDefault="00296194" w:rsidP="00296194">
      <w:pPr>
        <w:spacing w:after="0" w:line="360" w:lineRule="auto"/>
        <w:rPr>
          <w:rFonts w:ascii="Arial" w:hAnsi="Arial" w:cs="Arial"/>
          <w:b/>
          <w:bCs/>
          <w:color w:val="00395B" w:themeColor="text2"/>
          <w:sz w:val="24"/>
          <w:szCs w:val="24"/>
        </w:rPr>
      </w:pPr>
    </w:p>
    <w:p w14:paraId="565EBFC8" w14:textId="022D1FDF" w:rsidR="00390A18" w:rsidRDefault="00397854" w:rsidP="00390A18">
      <w:pPr>
        <w:pStyle w:val="paragraph"/>
        <w:spacing w:before="0" w:beforeAutospacing="0" w:after="0" w:afterAutospacing="0" w:line="360" w:lineRule="auto"/>
        <w:textAlignment w:val="baseline"/>
        <w:rPr>
          <w:rFonts w:ascii="Segoe UI" w:hAnsi="Segoe UI" w:cs="Segoe UI"/>
          <w:sz w:val="18"/>
          <w:szCs w:val="18"/>
        </w:rPr>
      </w:pPr>
      <w:r>
        <w:rPr>
          <w:rFonts w:ascii="Segoe UI" w:hAnsi="Segoe UI" w:cs="Segoe UI"/>
          <w:noProof/>
          <w:sz w:val="18"/>
          <w:szCs w:val="18"/>
        </w:rPr>
        <w:drawing>
          <wp:inline distT="0" distB="0" distL="0" distR="0" wp14:anchorId="182C5F51" wp14:editId="783181FB">
            <wp:extent cx="5095683" cy="3970866"/>
            <wp:effectExtent l="0" t="0" r="0" b="0"/>
            <wp:docPr id="117495896" name="Picture 4" descr="A group of blue and white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896" name="Picture 4" descr="A group of blue and white logos&#10;&#10;AI-generated content may be incorrect."/>
                    <pic:cNvPicPr/>
                  </pic:nvPicPr>
                  <pic:blipFill>
                    <a:blip r:embed="rId13"/>
                    <a:stretch>
                      <a:fillRect/>
                    </a:stretch>
                  </pic:blipFill>
                  <pic:spPr>
                    <a:xfrm>
                      <a:off x="0" y="0"/>
                      <a:ext cx="5109347" cy="3981514"/>
                    </a:xfrm>
                    <a:prstGeom prst="rect">
                      <a:avLst/>
                    </a:prstGeom>
                  </pic:spPr>
                </pic:pic>
              </a:graphicData>
            </a:graphic>
          </wp:inline>
        </w:drawing>
      </w:r>
    </w:p>
    <w:p w14:paraId="40E78A2F" w14:textId="77777777" w:rsidR="00296194" w:rsidRPr="00296194" w:rsidRDefault="00296194" w:rsidP="00296194">
      <w:pPr>
        <w:spacing w:after="0" w:line="360" w:lineRule="auto"/>
        <w:rPr>
          <w:rFonts w:ascii="Arial" w:hAnsi="Arial" w:cs="Arial"/>
          <w:sz w:val="40"/>
          <w:szCs w:val="40"/>
        </w:rPr>
      </w:pPr>
    </w:p>
    <w:p w14:paraId="0696FF31" w14:textId="3FDEFA5F" w:rsidR="00A838B4" w:rsidRDefault="00A838B4" w:rsidP="00296194">
      <w:pPr>
        <w:spacing w:after="0" w:line="360" w:lineRule="auto"/>
        <w:rPr>
          <w:rFonts w:ascii="Arial" w:hAnsi="Arial" w:cs="Arial"/>
          <w:sz w:val="24"/>
          <w:szCs w:val="24"/>
        </w:rPr>
      </w:pPr>
      <w:r w:rsidRPr="00A838B4">
        <w:rPr>
          <w:rFonts w:ascii="Arial" w:hAnsi="Arial" w:cs="Arial"/>
          <w:sz w:val="24"/>
          <w:szCs w:val="24"/>
        </w:rPr>
        <w:t xml:space="preserve">Legal Associate membership is awarded in recognition of achievement and demonstrable competence in planning law, and this mark can be used to demonstrate this professional achievement. </w:t>
      </w:r>
    </w:p>
    <w:p w14:paraId="4C6E5405" w14:textId="77777777" w:rsidR="00BA612C" w:rsidRDefault="00BA612C" w:rsidP="00296194">
      <w:pPr>
        <w:spacing w:after="0" w:line="360" w:lineRule="auto"/>
        <w:rPr>
          <w:rFonts w:ascii="Arial" w:hAnsi="Arial" w:cs="Arial"/>
          <w:sz w:val="24"/>
          <w:szCs w:val="24"/>
        </w:rPr>
      </w:pPr>
    </w:p>
    <w:p w14:paraId="0F51519B" w14:textId="77777777" w:rsidR="00BA612C" w:rsidRDefault="00BA612C" w:rsidP="00BA612C">
      <w:pPr>
        <w:spacing w:after="0" w:line="360" w:lineRule="auto"/>
        <w:rPr>
          <w:sz w:val="24"/>
          <w:szCs w:val="24"/>
        </w:rPr>
      </w:pPr>
      <w:r w:rsidRPr="00397854">
        <w:rPr>
          <w:sz w:val="24"/>
          <w:szCs w:val="24"/>
        </w:rPr>
        <w:t>Welsh-English bilingual logos</w:t>
      </w:r>
      <w:r>
        <w:rPr>
          <w:sz w:val="24"/>
          <w:szCs w:val="24"/>
        </w:rPr>
        <w:t xml:space="preserve"> </w:t>
      </w:r>
      <w:r w:rsidRPr="00397854">
        <w:rPr>
          <w:sz w:val="24"/>
          <w:szCs w:val="24"/>
        </w:rPr>
        <w:t>are available.</w:t>
      </w:r>
    </w:p>
    <w:p w14:paraId="3DB45CA8" w14:textId="77777777" w:rsidR="00BA612C" w:rsidRDefault="00BA612C" w:rsidP="00BA612C">
      <w:pPr>
        <w:spacing w:after="0" w:line="360" w:lineRule="auto"/>
        <w:rPr>
          <w:sz w:val="24"/>
          <w:szCs w:val="24"/>
        </w:rPr>
      </w:pPr>
    </w:p>
    <w:p w14:paraId="4B537F75" w14:textId="77777777" w:rsidR="00BA612C" w:rsidRPr="00397854" w:rsidRDefault="00BA612C" w:rsidP="00BA612C">
      <w:pPr>
        <w:spacing w:after="0" w:line="360" w:lineRule="auto"/>
        <w:rPr>
          <w:sz w:val="24"/>
          <w:szCs w:val="24"/>
        </w:rPr>
      </w:pPr>
      <w:r w:rsidRPr="00397854">
        <w:rPr>
          <w:sz w:val="24"/>
          <w:szCs w:val="24"/>
        </w:rPr>
        <w:t>Logos in the midnight colou</w:t>
      </w:r>
      <w:r>
        <w:rPr>
          <w:sz w:val="24"/>
          <w:szCs w:val="24"/>
        </w:rPr>
        <w:t xml:space="preserve">r </w:t>
      </w:r>
      <w:r w:rsidRPr="00397854">
        <w:rPr>
          <w:sz w:val="24"/>
          <w:szCs w:val="24"/>
        </w:rPr>
        <w:t>are available to use on white</w:t>
      </w:r>
      <w:r>
        <w:rPr>
          <w:sz w:val="24"/>
          <w:szCs w:val="24"/>
        </w:rPr>
        <w:t xml:space="preserve"> </w:t>
      </w:r>
      <w:r w:rsidRPr="00397854">
        <w:rPr>
          <w:sz w:val="24"/>
          <w:szCs w:val="24"/>
        </w:rPr>
        <w:t>backgrounds and white</w:t>
      </w:r>
    </w:p>
    <w:p w14:paraId="5D4D90F5" w14:textId="77777777" w:rsidR="00BA612C" w:rsidRDefault="00BA612C" w:rsidP="00BA612C">
      <w:pPr>
        <w:spacing w:after="0" w:line="360" w:lineRule="auto"/>
        <w:rPr>
          <w:sz w:val="24"/>
          <w:szCs w:val="24"/>
        </w:rPr>
      </w:pPr>
      <w:r w:rsidRPr="00397854">
        <w:rPr>
          <w:sz w:val="24"/>
          <w:szCs w:val="24"/>
        </w:rPr>
        <w:t>transparent versions of each</w:t>
      </w:r>
      <w:r>
        <w:rPr>
          <w:sz w:val="24"/>
          <w:szCs w:val="24"/>
        </w:rPr>
        <w:t xml:space="preserve"> </w:t>
      </w:r>
      <w:r w:rsidRPr="00397854">
        <w:rPr>
          <w:sz w:val="24"/>
          <w:szCs w:val="24"/>
        </w:rPr>
        <w:t>logo are available for use on</w:t>
      </w:r>
      <w:r>
        <w:rPr>
          <w:sz w:val="24"/>
          <w:szCs w:val="24"/>
        </w:rPr>
        <w:t xml:space="preserve"> </w:t>
      </w:r>
      <w:r w:rsidRPr="00397854">
        <w:rPr>
          <w:sz w:val="24"/>
          <w:szCs w:val="24"/>
        </w:rPr>
        <w:t>dark backgrounds. Choose the</w:t>
      </w:r>
      <w:r>
        <w:rPr>
          <w:sz w:val="24"/>
          <w:szCs w:val="24"/>
        </w:rPr>
        <w:t xml:space="preserve"> </w:t>
      </w:r>
      <w:r w:rsidRPr="00397854">
        <w:rPr>
          <w:sz w:val="24"/>
          <w:szCs w:val="24"/>
        </w:rPr>
        <w:t>logo that aligns best with your</w:t>
      </w:r>
      <w:r>
        <w:rPr>
          <w:sz w:val="24"/>
          <w:szCs w:val="24"/>
        </w:rPr>
        <w:t xml:space="preserve"> </w:t>
      </w:r>
      <w:r w:rsidRPr="00397854">
        <w:rPr>
          <w:sz w:val="24"/>
          <w:szCs w:val="24"/>
        </w:rPr>
        <w:t>brand’s identity.</w:t>
      </w:r>
    </w:p>
    <w:p w14:paraId="444111B6" w14:textId="77777777" w:rsidR="00BA612C" w:rsidRDefault="00BA612C" w:rsidP="00296194">
      <w:pPr>
        <w:spacing w:after="0" w:line="360" w:lineRule="auto"/>
        <w:rPr>
          <w:rFonts w:ascii="Arial" w:hAnsi="Arial" w:cs="Arial"/>
          <w:sz w:val="24"/>
          <w:szCs w:val="24"/>
        </w:rPr>
      </w:pPr>
    </w:p>
    <w:p w14:paraId="79A6C613" w14:textId="77777777" w:rsidR="00390A18" w:rsidRPr="00390A18" w:rsidRDefault="00390A18" w:rsidP="00390A18">
      <w:pPr>
        <w:spacing w:line="360" w:lineRule="auto"/>
        <w:rPr>
          <w:rFonts w:ascii="Arial" w:hAnsi="Arial" w:cs="Arial"/>
          <w:sz w:val="40"/>
          <w:szCs w:val="40"/>
        </w:rPr>
      </w:pPr>
    </w:p>
    <w:p w14:paraId="208EF4CE" w14:textId="41374381" w:rsidR="00C772D2" w:rsidRDefault="00B1631A" w:rsidP="00390A18">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3.</w:t>
      </w:r>
      <w:r w:rsidR="00A838B4">
        <w:rPr>
          <w:rFonts w:ascii="Arial" w:hAnsi="Arial" w:cs="Arial"/>
          <w:b/>
          <w:bCs/>
          <w:color w:val="00395B" w:themeColor="text2"/>
          <w:sz w:val="24"/>
          <w:szCs w:val="24"/>
        </w:rPr>
        <w:t>5</w:t>
      </w:r>
      <w:r w:rsidRPr="00A412B4">
        <w:rPr>
          <w:rFonts w:ascii="Arial" w:hAnsi="Arial" w:cs="Arial"/>
          <w:b/>
          <w:bCs/>
          <w:color w:val="00395B" w:themeColor="text2"/>
          <w:sz w:val="24"/>
          <w:szCs w:val="24"/>
        </w:rPr>
        <w:t xml:space="preserve"> Associate </w:t>
      </w:r>
    </w:p>
    <w:p w14:paraId="3AD79871" w14:textId="77777777" w:rsidR="00390A18" w:rsidRPr="00296194" w:rsidRDefault="00390A18" w:rsidP="00390A18">
      <w:pPr>
        <w:spacing w:after="0" w:line="360" w:lineRule="auto"/>
        <w:rPr>
          <w:rFonts w:ascii="Arial" w:hAnsi="Arial" w:cs="Arial"/>
          <w:b/>
          <w:bCs/>
          <w:color w:val="00395B" w:themeColor="text2"/>
          <w:sz w:val="24"/>
          <w:szCs w:val="24"/>
        </w:rPr>
      </w:pPr>
    </w:p>
    <w:p w14:paraId="1A374D8A" w14:textId="166DFAF1" w:rsidR="00390A18" w:rsidRDefault="00397854" w:rsidP="00390A18">
      <w:pPr>
        <w:pStyle w:val="paragraph"/>
        <w:spacing w:before="0" w:beforeAutospacing="0" w:after="0" w:afterAutospacing="0" w:line="360" w:lineRule="auto"/>
        <w:textAlignment w:val="baseline"/>
        <w:rPr>
          <w:rFonts w:ascii="Segoe UI" w:hAnsi="Segoe UI" w:cs="Segoe UI"/>
          <w:noProof/>
          <w:sz w:val="18"/>
          <w:szCs w:val="18"/>
        </w:rPr>
      </w:pPr>
      <w:r>
        <w:rPr>
          <w:rFonts w:ascii="Segoe UI" w:hAnsi="Segoe UI" w:cs="Segoe UI"/>
          <w:noProof/>
          <w:sz w:val="18"/>
          <w:szCs w:val="18"/>
        </w:rPr>
        <w:lastRenderedPageBreak/>
        <w:drawing>
          <wp:inline distT="0" distB="0" distL="0" distR="0" wp14:anchorId="14409D56" wp14:editId="6CCE7556">
            <wp:extent cx="5302016" cy="4004733"/>
            <wp:effectExtent l="0" t="0" r="0" b="0"/>
            <wp:docPr id="138027343" name="Picture 5" descr="A group of blue and white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7343" name="Picture 5" descr="A group of blue and white logos&#10;&#10;AI-generated content may be incorrect."/>
                    <pic:cNvPicPr/>
                  </pic:nvPicPr>
                  <pic:blipFill>
                    <a:blip r:embed="rId14"/>
                    <a:stretch>
                      <a:fillRect/>
                    </a:stretch>
                  </pic:blipFill>
                  <pic:spPr>
                    <a:xfrm>
                      <a:off x="0" y="0"/>
                      <a:ext cx="5309063" cy="4010056"/>
                    </a:xfrm>
                    <a:prstGeom prst="rect">
                      <a:avLst/>
                    </a:prstGeom>
                  </pic:spPr>
                </pic:pic>
              </a:graphicData>
            </a:graphic>
          </wp:inline>
        </w:drawing>
      </w:r>
    </w:p>
    <w:p w14:paraId="61FFBF89" w14:textId="77777777" w:rsidR="00390A18" w:rsidRPr="00390A18" w:rsidRDefault="00390A18" w:rsidP="00390A18">
      <w:pPr>
        <w:pStyle w:val="paragraph"/>
        <w:spacing w:before="0" w:beforeAutospacing="0" w:after="0" w:afterAutospacing="0" w:line="360" w:lineRule="auto"/>
        <w:textAlignment w:val="baseline"/>
        <w:rPr>
          <w:rFonts w:ascii="Segoe UI" w:hAnsi="Segoe UI" w:cs="Segoe UI"/>
          <w:noProof/>
          <w:sz w:val="40"/>
          <w:szCs w:val="40"/>
        </w:rPr>
      </w:pPr>
    </w:p>
    <w:p w14:paraId="7A697967" w14:textId="6ED5DC68" w:rsidR="00BA612C" w:rsidRDefault="00A838B4" w:rsidP="00BA612C">
      <w:pPr>
        <w:spacing w:after="0" w:line="360" w:lineRule="auto"/>
        <w:rPr>
          <w:rFonts w:ascii="Arial" w:hAnsi="Arial" w:cs="Arial"/>
          <w:sz w:val="24"/>
          <w:szCs w:val="24"/>
        </w:rPr>
      </w:pPr>
      <w:r w:rsidRPr="00A838B4">
        <w:rPr>
          <w:rFonts w:ascii="Arial" w:hAnsi="Arial" w:cs="Arial"/>
          <w:sz w:val="24"/>
          <w:szCs w:val="24"/>
        </w:rPr>
        <w:t xml:space="preserve">Associate membership indicates a partial professional qualification in your chosen planning field. Associate members can use this logo to showcase their knowledge and expertise. </w:t>
      </w:r>
    </w:p>
    <w:p w14:paraId="4FCDB90E" w14:textId="77777777" w:rsidR="00BA612C" w:rsidRDefault="00BA612C" w:rsidP="00BA612C">
      <w:pPr>
        <w:spacing w:after="0" w:line="360" w:lineRule="auto"/>
        <w:rPr>
          <w:sz w:val="24"/>
          <w:szCs w:val="24"/>
        </w:rPr>
      </w:pPr>
    </w:p>
    <w:p w14:paraId="4825036E" w14:textId="16979221" w:rsidR="00BA612C" w:rsidRDefault="00BA612C" w:rsidP="00BA612C">
      <w:pPr>
        <w:spacing w:after="0" w:line="360" w:lineRule="auto"/>
        <w:rPr>
          <w:sz w:val="24"/>
          <w:szCs w:val="24"/>
        </w:rPr>
      </w:pPr>
      <w:r w:rsidRPr="00397854">
        <w:rPr>
          <w:sz w:val="24"/>
          <w:szCs w:val="24"/>
        </w:rPr>
        <w:t>Welsh-English bilingual logos</w:t>
      </w:r>
      <w:r>
        <w:rPr>
          <w:sz w:val="24"/>
          <w:szCs w:val="24"/>
        </w:rPr>
        <w:t xml:space="preserve"> </w:t>
      </w:r>
      <w:r w:rsidRPr="00397854">
        <w:rPr>
          <w:sz w:val="24"/>
          <w:szCs w:val="24"/>
        </w:rPr>
        <w:t>are available.</w:t>
      </w:r>
    </w:p>
    <w:p w14:paraId="4F017E55" w14:textId="77777777" w:rsidR="00BA612C" w:rsidRDefault="00BA612C" w:rsidP="00BA612C">
      <w:pPr>
        <w:spacing w:after="0" w:line="360" w:lineRule="auto"/>
        <w:rPr>
          <w:sz w:val="24"/>
          <w:szCs w:val="24"/>
        </w:rPr>
      </w:pPr>
    </w:p>
    <w:p w14:paraId="075867E3" w14:textId="77777777" w:rsidR="00BA612C" w:rsidRPr="00397854" w:rsidRDefault="00BA612C" w:rsidP="00BA612C">
      <w:pPr>
        <w:spacing w:after="0" w:line="360" w:lineRule="auto"/>
        <w:rPr>
          <w:sz w:val="24"/>
          <w:szCs w:val="24"/>
        </w:rPr>
      </w:pPr>
      <w:r w:rsidRPr="00397854">
        <w:rPr>
          <w:sz w:val="24"/>
          <w:szCs w:val="24"/>
        </w:rPr>
        <w:t>Logos in the midnight colou</w:t>
      </w:r>
      <w:r>
        <w:rPr>
          <w:sz w:val="24"/>
          <w:szCs w:val="24"/>
        </w:rPr>
        <w:t xml:space="preserve">r </w:t>
      </w:r>
      <w:r w:rsidRPr="00397854">
        <w:rPr>
          <w:sz w:val="24"/>
          <w:szCs w:val="24"/>
        </w:rPr>
        <w:t>are available to use on white</w:t>
      </w:r>
      <w:r>
        <w:rPr>
          <w:sz w:val="24"/>
          <w:szCs w:val="24"/>
        </w:rPr>
        <w:t xml:space="preserve"> </w:t>
      </w:r>
      <w:r w:rsidRPr="00397854">
        <w:rPr>
          <w:sz w:val="24"/>
          <w:szCs w:val="24"/>
        </w:rPr>
        <w:t>backgrounds and white</w:t>
      </w:r>
    </w:p>
    <w:p w14:paraId="23EFF8B5" w14:textId="3B6362E6" w:rsidR="00BA612C" w:rsidRPr="00BA612C" w:rsidRDefault="00BA612C" w:rsidP="00BA612C">
      <w:pPr>
        <w:spacing w:after="0" w:line="360" w:lineRule="auto"/>
        <w:rPr>
          <w:sz w:val="24"/>
          <w:szCs w:val="24"/>
        </w:rPr>
      </w:pPr>
      <w:r w:rsidRPr="00397854">
        <w:rPr>
          <w:sz w:val="24"/>
          <w:szCs w:val="24"/>
        </w:rPr>
        <w:t>transparent versions of each</w:t>
      </w:r>
      <w:r>
        <w:rPr>
          <w:sz w:val="24"/>
          <w:szCs w:val="24"/>
        </w:rPr>
        <w:t xml:space="preserve"> </w:t>
      </w:r>
      <w:r w:rsidRPr="00397854">
        <w:rPr>
          <w:sz w:val="24"/>
          <w:szCs w:val="24"/>
        </w:rPr>
        <w:t>logo are available for use on</w:t>
      </w:r>
      <w:r>
        <w:rPr>
          <w:sz w:val="24"/>
          <w:szCs w:val="24"/>
        </w:rPr>
        <w:t xml:space="preserve"> </w:t>
      </w:r>
      <w:r w:rsidRPr="00397854">
        <w:rPr>
          <w:sz w:val="24"/>
          <w:szCs w:val="24"/>
        </w:rPr>
        <w:t>dark backgrounds. Choose the</w:t>
      </w:r>
      <w:r>
        <w:rPr>
          <w:sz w:val="24"/>
          <w:szCs w:val="24"/>
        </w:rPr>
        <w:t xml:space="preserve"> </w:t>
      </w:r>
      <w:r w:rsidRPr="00397854">
        <w:rPr>
          <w:sz w:val="24"/>
          <w:szCs w:val="24"/>
        </w:rPr>
        <w:t>logo that aligns best with your</w:t>
      </w:r>
      <w:r>
        <w:rPr>
          <w:sz w:val="24"/>
          <w:szCs w:val="24"/>
        </w:rPr>
        <w:t xml:space="preserve"> </w:t>
      </w:r>
      <w:r w:rsidRPr="00397854">
        <w:rPr>
          <w:sz w:val="24"/>
          <w:szCs w:val="24"/>
        </w:rPr>
        <w:t>brand’s identity.</w:t>
      </w:r>
    </w:p>
    <w:p w14:paraId="1AE93AC2" w14:textId="77777777" w:rsidR="00A838B4" w:rsidRPr="006B6305" w:rsidRDefault="00A838B4" w:rsidP="00390A18">
      <w:pPr>
        <w:spacing w:line="360" w:lineRule="auto"/>
        <w:rPr>
          <w:rFonts w:ascii="Arial" w:hAnsi="Arial" w:cs="Arial"/>
          <w:b/>
          <w:bCs/>
          <w:sz w:val="40"/>
          <w:szCs w:val="40"/>
        </w:rPr>
      </w:pPr>
    </w:p>
    <w:p w14:paraId="2696C9CC" w14:textId="5ABFDA43" w:rsidR="00390A18" w:rsidRDefault="00B1631A" w:rsidP="00296194">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3.</w:t>
      </w:r>
      <w:r w:rsidR="00A838B4">
        <w:rPr>
          <w:rFonts w:ascii="Arial" w:hAnsi="Arial" w:cs="Arial"/>
          <w:b/>
          <w:bCs/>
          <w:color w:val="00395B" w:themeColor="text2"/>
          <w:sz w:val="24"/>
          <w:szCs w:val="24"/>
        </w:rPr>
        <w:t>6</w:t>
      </w:r>
      <w:r w:rsidRPr="00A412B4">
        <w:rPr>
          <w:rFonts w:ascii="Arial" w:hAnsi="Arial" w:cs="Arial"/>
          <w:b/>
          <w:bCs/>
          <w:color w:val="00395B" w:themeColor="text2"/>
          <w:sz w:val="24"/>
          <w:szCs w:val="24"/>
        </w:rPr>
        <w:t xml:space="preserve"> C</w:t>
      </w:r>
      <w:r w:rsidR="00A838B4">
        <w:rPr>
          <w:rFonts w:ascii="Arial" w:hAnsi="Arial" w:cs="Arial"/>
          <w:b/>
          <w:bCs/>
          <w:color w:val="00395B" w:themeColor="text2"/>
          <w:sz w:val="24"/>
          <w:szCs w:val="24"/>
        </w:rPr>
        <w:t>olour</w:t>
      </w:r>
      <w:r w:rsidR="003F4743">
        <w:rPr>
          <w:rFonts w:ascii="Arial" w:hAnsi="Arial" w:cs="Arial"/>
          <w:b/>
          <w:bCs/>
          <w:color w:val="00395B" w:themeColor="text2"/>
          <w:sz w:val="24"/>
          <w:szCs w:val="24"/>
        </w:rPr>
        <w:t xml:space="preserve"> </w:t>
      </w:r>
    </w:p>
    <w:p w14:paraId="2F336609" w14:textId="77777777" w:rsidR="00296194" w:rsidRPr="00296194" w:rsidRDefault="00296194" w:rsidP="00296194">
      <w:pPr>
        <w:spacing w:after="0" w:line="360" w:lineRule="auto"/>
        <w:rPr>
          <w:rFonts w:ascii="Arial" w:hAnsi="Arial" w:cs="Arial"/>
          <w:b/>
          <w:bCs/>
          <w:color w:val="00395B" w:themeColor="text2"/>
          <w:sz w:val="24"/>
          <w:szCs w:val="24"/>
        </w:rPr>
      </w:pPr>
    </w:p>
    <w:p w14:paraId="5A11A353" w14:textId="71B3990A" w:rsidR="00D67372" w:rsidRDefault="00391812" w:rsidP="00390A18">
      <w:pPr>
        <w:spacing w:line="360" w:lineRule="auto"/>
        <w:rPr>
          <w:rFonts w:ascii="Arial" w:hAnsi="Arial" w:cs="Arial"/>
          <w:sz w:val="24"/>
          <w:szCs w:val="24"/>
        </w:rPr>
      </w:pPr>
      <w:r>
        <w:rPr>
          <w:rFonts w:ascii="Arial" w:hAnsi="Arial" w:cs="Arial"/>
          <w:noProof/>
        </w:rPr>
        <w:lastRenderedPageBreak/>
        <w:drawing>
          <wp:inline distT="0" distB="0" distL="0" distR="0" wp14:anchorId="4F9FD24D" wp14:editId="4153B501">
            <wp:extent cx="3238500" cy="2584012"/>
            <wp:effectExtent l="0" t="0" r="0" b="6985"/>
            <wp:docPr id="1581271116" name="Picture 43" descr="An image showing how the RTPI Chartered logo can be shown on a white or dar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9120" name="Picture 43" descr="An image showing how the RTPI Chartered logo can be shown on a white or dark background. "/>
                    <pic:cNvPicPr/>
                  </pic:nvPicPr>
                  <pic:blipFill>
                    <a:blip r:embed="rId15"/>
                    <a:stretch>
                      <a:fillRect/>
                    </a:stretch>
                  </pic:blipFill>
                  <pic:spPr>
                    <a:xfrm>
                      <a:off x="0" y="0"/>
                      <a:ext cx="3238500" cy="2584012"/>
                    </a:xfrm>
                    <a:prstGeom prst="rect">
                      <a:avLst/>
                    </a:prstGeom>
                  </pic:spPr>
                </pic:pic>
              </a:graphicData>
            </a:graphic>
          </wp:inline>
        </w:drawing>
      </w:r>
    </w:p>
    <w:p w14:paraId="1BCD2149" w14:textId="77777777" w:rsidR="00D67372" w:rsidRDefault="00D67372" w:rsidP="00390A18">
      <w:pPr>
        <w:spacing w:line="360" w:lineRule="auto"/>
        <w:rPr>
          <w:rFonts w:ascii="Arial" w:hAnsi="Arial" w:cs="Arial"/>
          <w:sz w:val="24"/>
          <w:szCs w:val="24"/>
        </w:rPr>
      </w:pPr>
    </w:p>
    <w:p w14:paraId="49F63E66" w14:textId="4BF39115" w:rsidR="00391812" w:rsidRDefault="00391812" w:rsidP="00390A18">
      <w:pPr>
        <w:spacing w:line="360" w:lineRule="auto"/>
        <w:rPr>
          <w:rFonts w:ascii="Arial" w:hAnsi="Arial" w:cs="Arial"/>
          <w:sz w:val="24"/>
          <w:szCs w:val="24"/>
        </w:rPr>
      </w:pPr>
      <w:r>
        <w:rPr>
          <w:rFonts w:ascii="Arial" w:hAnsi="Arial" w:cs="Arial"/>
          <w:noProof/>
          <w:sz w:val="24"/>
          <w:szCs w:val="24"/>
          <w14:ligatures w14:val="none"/>
        </w:rPr>
        <w:drawing>
          <wp:inline distT="0" distB="0" distL="0" distR="0" wp14:anchorId="3749FFD7" wp14:editId="2CE8B805">
            <wp:extent cx="3289300" cy="976086"/>
            <wp:effectExtent l="0" t="0" r="6350" b="0"/>
            <wp:docPr id="296875059"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75059" name="Picture 4" descr="A close-up of a logo&#10;&#10;AI-generated content may be incorrect."/>
                    <pic:cNvPicPr/>
                  </pic:nvPicPr>
                  <pic:blipFill>
                    <a:blip r:embed="rId16"/>
                    <a:stretch>
                      <a:fillRect/>
                    </a:stretch>
                  </pic:blipFill>
                  <pic:spPr>
                    <a:xfrm>
                      <a:off x="0" y="0"/>
                      <a:ext cx="3301123" cy="979594"/>
                    </a:xfrm>
                    <a:prstGeom prst="rect">
                      <a:avLst/>
                    </a:prstGeom>
                  </pic:spPr>
                </pic:pic>
              </a:graphicData>
            </a:graphic>
          </wp:inline>
        </w:drawing>
      </w:r>
    </w:p>
    <w:p w14:paraId="4BCD5886" w14:textId="77777777" w:rsidR="00390A18" w:rsidRPr="00390A18" w:rsidRDefault="00390A18" w:rsidP="00390A18">
      <w:pPr>
        <w:spacing w:line="360" w:lineRule="auto"/>
        <w:rPr>
          <w:rFonts w:ascii="Arial" w:hAnsi="Arial" w:cs="Arial"/>
          <w:sz w:val="40"/>
          <w:szCs w:val="40"/>
        </w:rPr>
      </w:pPr>
    </w:p>
    <w:p w14:paraId="3F7CD304" w14:textId="7850B8C5" w:rsidR="003F4743" w:rsidRDefault="003F4743" w:rsidP="00390A18">
      <w:pPr>
        <w:spacing w:line="360" w:lineRule="auto"/>
        <w:rPr>
          <w:rFonts w:ascii="Arial" w:hAnsi="Arial" w:cs="Arial"/>
          <w:sz w:val="24"/>
          <w:szCs w:val="24"/>
        </w:rPr>
      </w:pPr>
      <w:r w:rsidRPr="003F4743">
        <w:rPr>
          <w:rFonts w:ascii="Arial" w:hAnsi="Arial" w:cs="Arial"/>
          <w:sz w:val="24"/>
          <w:szCs w:val="24"/>
        </w:rPr>
        <w:t>The member logos are designed in one colour midnight (colour codes PMS 534 / CMYK 100, 71, 0, 51 / RGB 1, 46, 100)</w:t>
      </w:r>
      <w:r>
        <w:rPr>
          <w:rFonts w:ascii="Arial" w:hAnsi="Arial" w:cs="Arial"/>
          <w:sz w:val="24"/>
          <w:szCs w:val="24"/>
        </w:rPr>
        <w:t>.</w:t>
      </w:r>
    </w:p>
    <w:p w14:paraId="5D77AC85" w14:textId="77777777" w:rsidR="003F4743" w:rsidRDefault="00A838B4" w:rsidP="00390A18">
      <w:pPr>
        <w:spacing w:line="360" w:lineRule="auto"/>
        <w:rPr>
          <w:rFonts w:ascii="Arial" w:hAnsi="Arial" w:cs="Arial"/>
          <w:sz w:val="24"/>
          <w:szCs w:val="24"/>
        </w:rPr>
      </w:pPr>
      <w:r>
        <w:rPr>
          <w:rFonts w:ascii="Arial" w:hAnsi="Arial" w:cs="Arial"/>
          <w:sz w:val="24"/>
          <w:szCs w:val="24"/>
        </w:rPr>
        <w:t xml:space="preserve"> </w:t>
      </w:r>
      <w:r w:rsidR="003F4743" w:rsidRPr="003F4743">
        <w:rPr>
          <w:rFonts w:ascii="Arial" w:hAnsi="Arial" w:cs="Arial"/>
          <w:sz w:val="24"/>
          <w:szCs w:val="24"/>
        </w:rPr>
        <w:t xml:space="preserve">There is white version for use on dark backgrounds, which may align better with your brand’s identity. </w:t>
      </w:r>
    </w:p>
    <w:p w14:paraId="2C790203" w14:textId="01C85587" w:rsidR="00A838B4" w:rsidRDefault="003F4743" w:rsidP="00390A18">
      <w:pPr>
        <w:spacing w:line="360" w:lineRule="auto"/>
        <w:rPr>
          <w:rFonts w:ascii="Arial" w:hAnsi="Arial" w:cs="Arial"/>
          <w:sz w:val="24"/>
          <w:szCs w:val="24"/>
        </w:rPr>
      </w:pPr>
      <w:r w:rsidRPr="003F4743">
        <w:rPr>
          <w:rFonts w:ascii="Arial" w:hAnsi="Arial" w:cs="Arial"/>
          <w:sz w:val="24"/>
          <w:szCs w:val="24"/>
        </w:rPr>
        <w:t>There are also white transparent versions for use dark backgrounds, which may align better with your brand’s identity. Either is acceptable to use.</w:t>
      </w:r>
    </w:p>
    <w:p w14:paraId="133A3EB1" w14:textId="77777777" w:rsidR="00390A18" w:rsidRPr="00390A18" w:rsidRDefault="00390A18" w:rsidP="00390A18">
      <w:pPr>
        <w:spacing w:line="360" w:lineRule="auto"/>
        <w:rPr>
          <w:rFonts w:ascii="Arial" w:hAnsi="Arial" w:cs="Arial"/>
          <w:sz w:val="40"/>
          <w:szCs w:val="40"/>
        </w:rPr>
      </w:pPr>
    </w:p>
    <w:p w14:paraId="1ED1D93E" w14:textId="75FA616F" w:rsidR="003F4743" w:rsidRDefault="00B1631A" w:rsidP="00296194">
      <w:pPr>
        <w:spacing w:after="0" w:line="360" w:lineRule="auto"/>
        <w:rPr>
          <w:rFonts w:ascii="Arial" w:hAnsi="Arial" w:cs="Arial"/>
          <w:b/>
          <w:bCs/>
          <w:color w:val="00395B" w:themeColor="text2"/>
          <w:sz w:val="24"/>
          <w:szCs w:val="24"/>
        </w:rPr>
      </w:pPr>
      <w:r>
        <w:rPr>
          <w:rFonts w:ascii="Arial" w:hAnsi="Arial" w:cs="Arial"/>
          <w:sz w:val="24"/>
          <w:szCs w:val="24"/>
        </w:rPr>
        <w:t xml:space="preserve"> </w:t>
      </w:r>
      <w:r w:rsidR="003F4743">
        <w:rPr>
          <w:rFonts w:ascii="Arial" w:hAnsi="Arial" w:cs="Arial"/>
          <w:b/>
          <w:bCs/>
          <w:color w:val="00395B" w:themeColor="text2"/>
          <w:sz w:val="24"/>
          <w:szCs w:val="24"/>
        </w:rPr>
        <w:t>3.7 Clear space</w:t>
      </w:r>
    </w:p>
    <w:p w14:paraId="69C8C491" w14:textId="77777777" w:rsidR="00296194" w:rsidRPr="00296194" w:rsidRDefault="00296194" w:rsidP="00296194">
      <w:pPr>
        <w:spacing w:after="0" w:line="360" w:lineRule="auto"/>
        <w:rPr>
          <w:rFonts w:ascii="Arial" w:hAnsi="Arial" w:cs="Arial"/>
          <w:b/>
          <w:bCs/>
          <w:color w:val="00395B" w:themeColor="text2"/>
          <w:sz w:val="24"/>
          <w:szCs w:val="24"/>
        </w:rPr>
      </w:pPr>
    </w:p>
    <w:p w14:paraId="10E40365" w14:textId="1662FEDA" w:rsidR="00B1631A" w:rsidRDefault="00B1631A" w:rsidP="00390A18">
      <w:pPr>
        <w:spacing w:line="360" w:lineRule="auto"/>
        <w:rPr>
          <w:rFonts w:ascii="Arial" w:hAnsi="Arial" w:cs="Arial"/>
          <w:sz w:val="24"/>
          <w:szCs w:val="24"/>
        </w:rPr>
      </w:pPr>
      <w:r>
        <w:rPr>
          <w:rFonts w:ascii="Segoe UI" w:hAnsi="Segoe UI" w:cs="Segoe UI"/>
          <w:noProof/>
          <w:sz w:val="18"/>
          <w:szCs w:val="18"/>
        </w:rPr>
        <w:lastRenderedPageBreak/>
        <w:drawing>
          <wp:inline distT="0" distB="0" distL="0" distR="0" wp14:anchorId="6ED7BDC5" wp14:editId="46D15134">
            <wp:extent cx="4247852" cy="3267075"/>
            <wp:effectExtent l="0" t="0" r="635" b="0"/>
            <wp:docPr id="1981056675" name="Picture 41" descr="An image showing the minimum clear space required around the logo is half the heigh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56675" name="Picture 41" descr="An image showing the minimum clear space required around the logo is half the height of the logo."/>
                    <pic:cNvPicPr/>
                  </pic:nvPicPr>
                  <pic:blipFill>
                    <a:blip r:embed="rId17"/>
                    <a:stretch>
                      <a:fillRect/>
                    </a:stretch>
                  </pic:blipFill>
                  <pic:spPr>
                    <a:xfrm>
                      <a:off x="0" y="0"/>
                      <a:ext cx="4253123" cy="3271129"/>
                    </a:xfrm>
                    <a:prstGeom prst="rect">
                      <a:avLst/>
                    </a:prstGeom>
                  </pic:spPr>
                </pic:pic>
              </a:graphicData>
            </a:graphic>
          </wp:inline>
        </w:drawing>
      </w:r>
    </w:p>
    <w:p w14:paraId="66E39150" w14:textId="5629E6C9" w:rsidR="003A361B" w:rsidRDefault="003A361B" w:rsidP="00390A18">
      <w:pPr>
        <w:spacing w:line="360" w:lineRule="auto"/>
        <w:rPr>
          <w:rFonts w:ascii="Arial" w:hAnsi="Arial" w:cs="Arial"/>
          <w:b/>
          <w:bCs/>
          <w:sz w:val="40"/>
          <w:szCs w:val="40"/>
        </w:rPr>
      </w:pPr>
      <w:r>
        <w:rPr>
          <w:rFonts w:ascii="Arial" w:hAnsi="Arial" w:cs="Arial"/>
          <w:b/>
          <w:bCs/>
          <w:noProof/>
          <w:sz w:val="40"/>
          <w:szCs w:val="40"/>
          <w14:ligatures w14:val="none"/>
        </w:rPr>
        <w:drawing>
          <wp:inline distT="0" distB="0" distL="0" distR="0" wp14:anchorId="1748D630" wp14:editId="0D563913">
            <wp:extent cx="5756275" cy="2325370"/>
            <wp:effectExtent l="0" t="0" r="0" b="0"/>
            <wp:docPr id="1360759309"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9309" name="Picture 5" descr="A blue and white logo&#10;&#10;AI-generated content may be incorrect."/>
                    <pic:cNvPicPr/>
                  </pic:nvPicPr>
                  <pic:blipFill>
                    <a:blip r:embed="rId18"/>
                    <a:stretch>
                      <a:fillRect/>
                    </a:stretch>
                  </pic:blipFill>
                  <pic:spPr>
                    <a:xfrm>
                      <a:off x="0" y="0"/>
                      <a:ext cx="5756275" cy="2325370"/>
                    </a:xfrm>
                    <a:prstGeom prst="rect">
                      <a:avLst/>
                    </a:prstGeom>
                  </pic:spPr>
                </pic:pic>
              </a:graphicData>
            </a:graphic>
          </wp:inline>
        </w:drawing>
      </w:r>
    </w:p>
    <w:p w14:paraId="0B478C59" w14:textId="77777777" w:rsidR="00296194" w:rsidRPr="00296194" w:rsidRDefault="00296194" w:rsidP="00390A18">
      <w:pPr>
        <w:spacing w:line="360" w:lineRule="auto"/>
        <w:rPr>
          <w:rFonts w:ascii="Arial" w:hAnsi="Arial" w:cs="Arial"/>
          <w:b/>
          <w:bCs/>
          <w:sz w:val="40"/>
          <w:szCs w:val="40"/>
        </w:rPr>
      </w:pPr>
    </w:p>
    <w:p w14:paraId="3435FB09" w14:textId="15EC6389" w:rsidR="00390A18" w:rsidRDefault="00B1631A" w:rsidP="00390A18">
      <w:pPr>
        <w:spacing w:after="0" w:line="360" w:lineRule="auto"/>
        <w:rPr>
          <w:rFonts w:ascii="Arial" w:hAnsi="Arial" w:cs="Arial"/>
          <w:b/>
          <w:bCs/>
          <w:color w:val="00395B" w:themeColor="text2"/>
          <w:sz w:val="24"/>
          <w:szCs w:val="24"/>
        </w:rPr>
      </w:pPr>
      <w:r w:rsidRPr="001E66F9">
        <w:rPr>
          <w:rFonts w:ascii="Arial" w:hAnsi="Arial" w:cs="Arial"/>
          <w:b/>
          <w:bCs/>
          <w:color w:val="00395B" w:themeColor="text2"/>
          <w:sz w:val="24"/>
          <w:szCs w:val="24"/>
        </w:rPr>
        <w:t>3.8 Size</w:t>
      </w:r>
    </w:p>
    <w:p w14:paraId="7BE07882" w14:textId="77777777" w:rsidR="00390A18" w:rsidRPr="00296194" w:rsidRDefault="00390A18" w:rsidP="00390A18">
      <w:pPr>
        <w:spacing w:after="0" w:line="360" w:lineRule="auto"/>
        <w:rPr>
          <w:rFonts w:ascii="Arial" w:hAnsi="Arial" w:cs="Arial"/>
          <w:b/>
          <w:bCs/>
          <w:color w:val="00395B" w:themeColor="text2"/>
          <w:sz w:val="24"/>
          <w:szCs w:val="24"/>
        </w:rPr>
      </w:pPr>
    </w:p>
    <w:p w14:paraId="44B2F23B" w14:textId="0DEF6658" w:rsidR="6EEE413B" w:rsidRPr="00390A18" w:rsidRDefault="003A361B" w:rsidP="00390A18">
      <w:pPr>
        <w:spacing w:line="360" w:lineRule="auto"/>
        <w:rPr>
          <w:rFonts w:ascii="Arial" w:hAnsi="Arial" w:cs="Arial"/>
          <w:b/>
          <w:bCs/>
          <w:color w:val="00395B" w:themeColor="text2"/>
          <w:sz w:val="24"/>
          <w:szCs w:val="24"/>
        </w:rPr>
      </w:pPr>
      <w:r w:rsidRPr="003A361B">
        <w:rPr>
          <w:rFonts w:ascii="Arial" w:hAnsi="Arial" w:cs="Arial"/>
          <w:sz w:val="24"/>
          <w:szCs w:val="24"/>
        </w:rPr>
        <w:t>You may change the size of the RTPI member logo, however, it must maintain its correct proportions and always be legible. Please do not use the mark any smaller than 23mm in height for print or 65px for digital applications. Where it is not possible to display the chartered logo, you can use the text line: Chartered Town Planner or Chartered Town Planners. If you receive a request for a logo, please refer it to marketing@rtpi.org.uk so we can manage the distribution of logos to members to ensure that they are used in a manner consistent with our brand</w:t>
      </w:r>
      <w:r>
        <w:rPr>
          <w:rFonts w:ascii="Arial" w:hAnsi="Arial" w:cs="Arial"/>
          <w:sz w:val="24"/>
          <w:szCs w:val="24"/>
        </w:rPr>
        <w:t>.</w:t>
      </w:r>
    </w:p>
    <w:p w14:paraId="4225A423" w14:textId="77777777" w:rsidR="00391812" w:rsidRPr="00D67372" w:rsidRDefault="00391812" w:rsidP="00390A18">
      <w:pPr>
        <w:spacing w:line="360" w:lineRule="auto"/>
        <w:rPr>
          <w:rFonts w:ascii="Arial" w:hAnsi="Arial" w:cs="Arial"/>
          <w:sz w:val="40"/>
          <w:szCs w:val="40"/>
        </w:rPr>
      </w:pPr>
    </w:p>
    <w:p w14:paraId="084D126A" w14:textId="50ABE5F7" w:rsidR="00B1631A" w:rsidRDefault="008462DA" w:rsidP="00390A18">
      <w:pPr>
        <w:spacing w:line="360" w:lineRule="auto"/>
        <w:rPr>
          <w:rFonts w:ascii="Arial" w:hAnsi="Arial" w:cs="Arial"/>
          <w:b/>
          <w:bCs/>
          <w:sz w:val="24"/>
          <w:szCs w:val="24"/>
        </w:rPr>
      </w:pPr>
      <w:r>
        <w:rPr>
          <w:noProof/>
        </w:rPr>
        <w:drawing>
          <wp:inline distT="0" distB="0" distL="0" distR="0" wp14:anchorId="6DA20640" wp14:editId="65E86FFE">
            <wp:extent cx="3086100" cy="3802628"/>
            <wp:effectExtent l="0" t="0" r="0" b="0"/>
            <wp:docPr id="1755394794" name="drawing" descr="An image showing the minimum height of the logo to be used as 23mm for print and 65 pixels for digit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94794" name="drawing" descr="An image showing the minimum height of the logo to be used as 23mm for print and 65 pixels for digital use."/>
                    <pic:cNvPicPr/>
                  </pic:nvPicPr>
                  <pic:blipFill>
                    <a:blip r:embed="rId19">
                      <a:extLst>
                        <a:ext uri="{28A0092B-C50C-407E-A947-70E740481C1C}">
                          <a14:useLocalDpi xmlns:a14="http://schemas.microsoft.com/office/drawing/2010/main"/>
                        </a:ext>
                      </a:extLst>
                    </a:blip>
                    <a:stretch>
                      <a:fillRect/>
                    </a:stretch>
                  </pic:blipFill>
                  <pic:spPr>
                    <a:xfrm>
                      <a:off x="0" y="0"/>
                      <a:ext cx="3086100" cy="3802628"/>
                    </a:xfrm>
                    <a:prstGeom prst="rect">
                      <a:avLst/>
                    </a:prstGeom>
                  </pic:spPr>
                </pic:pic>
              </a:graphicData>
            </a:graphic>
          </wp:inline>
        </w:drawing>
      </w:r>
    </w:p>
    <w:p w14:paraId="5E9E0CB1" w14:textId="77777777" w:rsidR="003A361B" w:rsidRDefault="003A361B" w:rsidP="00390A18">
      <w:pPr>
        <w:spacing w:line="360" w:lineRule="auto"/>
        <w:rPr>
          <w:rFonts w:ascii="Arial" w:hAnsi="Arial" w:cs="Arial"/>
          <w:b/>
          <w:bCs/>
          <w:sz w:val="24"/>
          <w:szCs w:val="24"/>
        </w:rPr>
      </w:pPr>
    </w:p>
    <w:p w14:paraId="417EB59E" w14:textId="63A23EF0" w:rsidR="003A361B" w:rsidRDefault="003A361B" w:rsidP="00390A18">
      <w:pPr>
        <w:spacing w:line="360" w:lineRule="auto"/>
        <w:rPr>
          <w:rFonts w:ascii="Arial" w:hAnsi="Arial" w:cs="Arial"/>
          <w:b/>
          <w:bCs/>
          <w:sz w:val="24"/>
          <w:szCs w:val="24"/>
        </w:rPr>
      </w:pPr>
      <w:r>
        <w:rPr>
          <w:rFonts w:ascii="Arial" w:hAnsi="Arial" w:cs="Arial"/>
          <w:b/>
          <w:bCs/>
          <w:noProof/>
          <w:sz w:val="24"/>
          <w:szCs w:val="24"/>
          <w14:ligatures w14:val="none"/>
        </w:rPr>
        <w:drawing>
          <wp:inline distT="0" distB="0" distL="0" distR="0" wp14:anchorId="625569C2" wp14:editId="2E9E88A9">
            <wp:extent cx="4635500" cy="1287610"/>
            <wp:effectExtent l="0" t="0" r="0" b="8255"/>
            <wp:docPr id="1693442204"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2204" name="Picture 6" descr="A logo for a company&#10;&#10;AI-generated content may be incorrect."/>
                    <pic:cNvPicPr/>
                  </pic:nvPicPr>
                  <pic:blipFill>
                    <a:blip r:embed="rId20"/>
                    <a:stretch>
                      <a:fillRect/>
                    </a:stretch>
                  </pic:blipFill>
                  <pic:spPr>
                    <a:xfrm>
                      <a:off x="0" y="0"/>
                      <a:ext cx="4653327" cy="1292562"/>
                    </a:xfrm>
                    <a:prstGeom prst="rect">
                      <a:avLst/>
                    </a:prstGeom>
                  </pic:spPr>
                </pic:pic>
              </a:graphicData>
            </a:graphic>
          </wp:inline>
        </w:drawing>
      </w:r>
    </w:p>
    <w:p w14:paraId="33E7EC08" w14:textId="77777777" w:rsidR="008462DA" w:rsidRDefault="008462DA" w:rsidP="00390A18">
      <w:pPr>
        <w:spacing w:line="360" w:lineRule="auto"/>
        <w:rPr>
          <w:rFonts w:ascii="Arial" w:hAnsi="Arial" w:cs="Arial"/>
          <w:b/>
          <w:color w:val="00395B" w:themeColor="text2"/>
          <w:sz w:val="40"/>
          <w:szCs w:val="40"/>
        </w:rPr>
      </w:pPr>
    </w:p>
    <w:p w14:paraId="3CD7FFDF" w14:textId="457FF03E" w:rsidR="00390A18" w:rsidRDefault="00B1631A" w:rsidP="00390A18">
      <w:pPr>
        <w:spacing w:after="0" w:line="360" w:lineRule="auto"/>
        <w:rPr>
          <w:rFonts w:ascii="Arial" w:hAnsi="Arial" w:cs="Arial"/>
          <w:b/>
          <w:bCs/>
          <w:color w:val="00395B" w:themeColor="text2"/>
          <w:sz w:val="24"/>
          <w:szCs w:val="24"/>
        </w:rPr>
      </w:pPr>
      <w:r w:rsidRPr="001E66F9">
        <w:rPr>
          <w:rFonts w:ascii="Arial" w:hAnsi="Arial" w:cs="Arial"/>
          <w:b/>
          <w:bCs/>
          <w:color w:val="00395B" w:themeColor="text2"/>
          <w:sz w:val="24"/>
          <w:szCs w:val="24"/>
        </w:rPr>
        <w:t>4.0 Examples</w:t>
      </w:r>
    </w:p>
    <w:p w14:paraId="6FF6976F" w14:textId="77777777" w:rsidR="00390A18" w:rsidRPr="00390A18" w:rsidRDefault="00390A18" w:rsidP="00390A18">
      <w:pPr>
        <w:spacing w:after="0" w:line="360" w:lineRule="auto"/>
        <w:rPr>
          <w:rFonts w:ascii="Arial" w:hAnsi="Arial" w:cs="Arial"/>
          <w:b/>
          <w:bCs/>
          <w:color w:val="00395B" w:themeColor="text2"/>
          <w:sz w:val="40"/>
          <w:szCs w:val="40"/>
        </w:rPr>
      </w:pPr>
    </w:p>
    <w:p w14:paraId="70B1F3D7" w14:textId="77777777" w:rsidR="00390A18" w:rsidRDefault="00B1631A" w:rsidP="00390A18">
      <w:pPr>
        <w:spacing w:after="0" w:line="360" w:lineRule="auto"/>
        <w:rPr>
          <w:rFonts w:ascii="Arial" w:hAnsi="Arial" w:cs="Arial"/>
          <w:b/>
          <w:bCs/>
          <w:color w:val="00395B" w:themeColor="text2"/>
          <w:sz w:val="24"/>
          <w:szCs w:val="24"/>
        </w:rPr>
      </w:pPr>
      <w:r w:rsidRPr="001E66F9">
        <w:rPr>
          <w:rFonts w:ascii="Arial" w:hAnsi="Arial" w:cs="Arial"/>
          <w:b/>
          <w:bCs/>
          <w:color w:val="00395B" w:themeColor="text2"/>
          <w:sz w:val="24"/>
          <w:szCs w:val="24"/>
        </w:rPr>
        <w:t>4.1 Website</w:t>
      </w:r>
    </w:p>
    <w:p w14:paraId="7D5DEFC9" w14:textId="77777777" w:rsidR="00390A18" w:rsidRDefault="00390A18" w:rsidP="00390A18">
      <w:pPr>
        <w:spacing w:after="0" w:line="360" w:lineRule="auto"/>
        <w:rPr>
          <w:rFonts w:ascii="Arial" w:hAnsi="Arial" w:cs="Arial"/>
          <w:color w:val="00395B" w:themeColor="text2"/>
          <w:sz w:val="24"/>
          <w:szCs w:val="24"/>
        </w:rPr>
      </w:pPr>
    </w:p>
    <w:p w14:paraId="366BA1CF" w14:textId="4889FCBE" w:rsidR="00B1631A" w:rsidRPr="00390A18" w:rsidRDefault="00B1631A" w:rsidP="00390A18">
      <w:pPr>
        <w:spacing w:line="360" w:lineRule="auto"/>
        <w:rPr>
          <w:rFonts w:ascii="Arial" w:hAnsi="Arial" w:cs="Arial"/>
          <w:color w:val="00395B" w:themeColor="text2"/>
          <w:sz w:val="24"/>
          <w:szCs w:val="24"/>
        </w:rPr>
      </w:pPr>
      <w:r w:rsidRPr="00FA4A71">
        <w:t xml:space="preserve">On websites, we prefer that the logo be </w:t>
      </w:r>
      <w:r>
        <w:t>placed in the footer and not adjacent to other logos, as this suggests</w:t>
      </w:r>
      <w:r w:rsidRPr="00FA4A71">
        <w:t xml:space="preserve"> a partnership between the two.</w:t>
      </w:r>
    </w:p>
    <w:p w14:paraId="4021095B" w14:textId="236EB4AA" w:rsidR="003A361B" w:rsidRPr="003A361B" w:rsidRDefault="003A361B" w:rsidP="00390A18">
      <w:pPr>
        <w:spacing w:line="360" w:lineRule="auto"/>
        <w:rPr>
          <w:sz w:val="24"/>
          <w:szCs w:val="24"/>
        </w:rPr>
      </w:pPr>
      <w:r w:rsidRPr="003A361B">
        <w:rPr>
          <w:sz w:val="24"/>
          <w:szCs w:val="24"/>
        </w:rPr>
        <w:lastRenderedPageBreak/>
        <w:t>The example brand is for reference only.</w:t>
      </w:r>
    </w:p>
    <w:p w14:paraId="03DCC378" w14:textId="77777777" w:rsidR="00B1631A" w:rsidRPr="00296194" w:rsidRDefault="00B1631A" w:rsidP="00390A18">
      <w:pPr>
        <w:spacing w:line="360" w:lineRule="auto"/>
        <w:rPr>
          <w:sz w:val="40"/>
          <w:szCs w:val="40"/>
        </w:rPr>
      </w:pPr>
    </w:p>
    <w:p w14:paraId="02DA64F8" w14:textId="1C3BDC80" w:rsidR="00B1631A" w:rsidRPr="00B1631A" w:rsidRDefault="00391812" w:rsidP="00390A18">
      <w:pPr>
        <w:spacing w:line="360" w:lineRule="auto"/>
      </w:pPr>
      <w:r>
        <w:rPr>
          <w:noProof/>
          <w14:ligatures w14:val="none"/>
        </w:rPr>
        <w:drawing>
          <wp:inline distT="0" distB="0" distL="0" distR="0" wp14:anchorId="3F86DEFC" wp14:editId="45A0A8B9">
            <wp:extent cx="5756275" cy="2065020"/>
            <wp:effectExtent l="0" t="0" r="0" b="0"/>
            <wp:docPr id="58814495" name="Picture 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495" name="Picture 7" descr="A screenshot of a website&#10;&#10;AI-generated content may be incorrect."/>
                    <pic:cNvPicPr/>
                  </pic:nvPicPr>
                  <pic:blipFill>
                    <a:blip r:embed="rId21"/>
                    <a:stretch>
                      <a:fillRect/>
                    </a:stretch>
                  </pic:blipFill>
                  <pic:spPr>
                    <a:xfrm>
                      <a:off x="0" y="0"/>
                      <a:ext cx="5756275" cy="2065020"/>
                    </a:xfrm>
                    <a:prstGeom prst="rect">
                      <a:avLst/>
                    </a:prstGeom>
                  </pic:spPr>
                </pic:pic>
              </a:graphicData>
            </a:graphic>
          </wp:inline>
        </w:drawing>
      </w:r>
    </w:p>
    <w:p w14:paraId="5A2B591D" w14:textId="77777777" w:rsidR="00B1631A" w:rsidRPr="00296194" w:rsidRDefault="00B1631A" w:rsidP="00390A18">
      <w:pPr>
        <w:spacing w:line="360" w:lineRule="auto"/>
        <w:rPr>
          <w:rFonts w:ascii="Arial" w:hAnsi="Arial" w:cs="Arial"/>
          <w:sz w:val="40"/>
          <w:szCs w:val="40"/>
        </w:rPr>
      </w:pPr>
    </w:p>
    <w:p w14:paraId="67CE8916" w14:textId="77777777" w:rsidR="00390A18" w:rsidRDefault="00B1631A" w:rsidP="00390A18">
      <w:pPr>
        <w:spacing w:after="0" w:line="360" w:lineRule="auto"/>
        <w:rPr>
          <w:rFonts w:ascii="Arial" w:hAnsi="Arial" w:cs="Arial"/>
          <w:b/>
          <w:bCs/>
          <w:color w:val="00395B" w:themeColor="text2"/>
          <w:sz w:val="24"/>
          <w:szCs w:val="24"/>
        </w:rPr>
      </w:pPr>
      <w:r w:rsidRPr="00474FF4">
        <w:rPr>
          <w:rFonts w:ascii="Arial" w:hAnsi="Arial" w:cs="Arial"/>
          <w:b/>
          <w:bCs/>
          <w:color w:val="00395B" w:themeColor="text2"/>
          <w:sz w:val="24"/>
          <w:szCs w:val="24"/>
        </w:rPr>
        <w:t>4.2 Email signature</w:t>
      </w:r>
    </w:p>
    <w:p w14:paraId="1BE06D18" w14:textId="77777777" w:rsidR="00390A18" w:rsidRDefault="00390A18" w:rsidP="00390A18">
      <w:pPr>
        <w:spacing w:after="0" w:line="360" w:lineRule="auto"/>
        <w:rPr>
          <w:rFonts w:ascii="Arial" w:hAnsi="Arial" w:cs="Arial"/>
          <w:color w:val="00395B" w:themeColor="text2"/>
          <w:sz w:val="24"/>
          <w:szCs w:val="24"/>
        </w:rPr>
      </w:pPr>
    </w:p>
    <w:p w14:paraId="358F10FE" w14:textId="552782B7" w:rsidR="00B1631A" w:rsidRPr="00390A18" w:rsidRDefault="00B1631A" w:rsidP="00390A18">
      <w:pPr>
        <w:spacing w:line="360" w:lineRule="auto"/>
        <w:rPr>
          <w:rFonts w:ascii="Arial" w:hAnsi="Arial" w:cs="Arial"/>
          <w:i/>
          <w:iCs/>
          <w:color w:val="00395B" w:themeColor="text2"/>
          <w:sz w:val="24"/>
          <w:szCs w:val="24"/>
        </w:rPr>
      </w:pPr>
      <w:r w:rsidRPr="00FA4A71">
        <w:t>On email signatures,</w:t>
      </w:r>
      <w:r>
        <w:t xml:space="preserve"> </w:t>
      </w:r>
      <w:r w:rsidRPr="00FA4A71">
        <w:t xml:space="preserve">we prefer that the logo be </w:t>
      </w:r>
      <w:r>
        <w:t xml:space="preserve">placed </w:t>
      </w:r>
      <w:r w:rsidRPr="00FA4A71">
        <w:t>underneath your contact details and not positioned next to any other logos</w:t>
      </w:r>
      <w:r>
        <w:t>,</w:t>
      </w:r>
      <w:r w:rsidRPr="00FA4A71">
        <w:t xml:space="preserve"> </w:t>
      </w:r>
      <w:r>
        <w:t>as this suggests a p</w:t>
      </w:r>
      <w:r w:rsidRPr="00FA4A71">
        <w:t>artnership between the two</w:t>
      </w:r>
      <w:r>
        <w:t>.</w:t>
      </w:r>
    </w:p>
    <w:p w14:paraId="4235B56F" w14:textId="77777777" w:rsidR="00B1631A" w:rsidRPr="00D67372" w:rsidRDefault="00B1631A" w:rsidP="00390A18">
      <w:pPr>
        <w:spacing w:line="360" w:lineRule="auto"/>
        <w:rPr>
          <w:sz w:val="24"/>
          <w:szCs w:val="24"/>
        </w:rPr>
      </w:pPr>
    </w:p>
    <w:p w14:paraId="61872283" w14:textId="5B8D6854" w:rsidR="00450CB7" w:rsidRDefault="00391812" w:rsidP="00390A18">
      <w:pPr>
        <w:spacing w:line="360" w:lineRule="auto"/>
      </w:pPr>
      <w:r>
        <w:rPr>
          <w:noProof/>
          <w14:ligatures w14:val="none"/>
        </w:rPr>
        <w:drawing>
          <wp:inline distT="0" distB="0" distL="0" distR="0" wp14:anchorId="256A00C6" wp14:editId="671C2B88">
            <wp:extent cx="6163811" cy="1903200"/>
            <wp:effectExtent l="0" t="0" r="8890" b="1905"/>
            <wp:docPr id="926032522" name="Picture 8" descr="Screens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2522" name="Picture 8" descr="Screens screenshot of a computer&#10;&#10;AI-generated content may be incorrect."/>
                    <pic:cNvPicPr/>
                  </pic:nvPicPr>
                  <pic:blipFill>
                    <a:blip r:embed="rId22"/>
                    <a:stretch>
                      <a:fillRect/>
                    </a:stretch>
                  </pic:blipFill>
                  <pic:spPr>
                    <a:xfrm>
                      <a:off x="0" y="0"/>
                      <a:ext cx="6170940" cy="1905401"/>
                    </a:xfrm>
                    <a:prstGeom prst="rect">
                      <a:avLst/>
                    </a:prstGeom>
                  </pic:spPr>
                </pic:pic>
              </a:graphicData>
            </a:graphic>
          </wp:inline>
        </w:drawing>
      </w:r>
    </w:p>
    <w:p w14:paraId="196AD0DF" w14:textId="77777777" w:rsidR="00390A18" w:rsidRPr="00390A18" w:rsidRDefault="00390A18" w:rsidP="00390A18">
      <w:pPr>
        <w:spacing w:line="360" w:lineRule="auto"/>
        <w:rPr>
          <w:sz w:val="40"/>
          <w:szCs w:val="40"/>
        </w:rPr>
      </w:pPr>
    </w:p>
    <w:p w14:paraId="15E74E7D" w14:textId="77777777" w:rsidR="00D67372" w:rsidRDefault="00B1631A" w:rsidP="00D67372">
      <w:pPr>
        <w:spacing w:after="0" w:line="360" w:lineRule="auto"/>
        <w:rPr>
          <w:rFonts w:ascii="Arial" w:hAnsi="Arial" w:cs="Arial"/>
          <w:b/>
          <w:bCs/>
          <w:color w:val="00395B" w:themeColor="text2"/>
          <w:sz w:val="24"/>
          <w:szCs w:val="24"/>
        </w:rPr>
      </w:pPr>
      <w:r w:rsidRPr="00474FF4">
        <w:rPr>
          <w:rFonts w:ascii="Arial" w:hAnsi="Arial" w:cs="Arial"/>
          <w:b/>
          <w:bCs/>
          <w:color w:val="00395B" w:themeColor="text2"/>
          <w:sz w:val="24"/>
          <w:szCs w:val="24"/>
        </w:rPr>
        <w:t>4.3</w:t>
      </w:r>
      <w:r w:rsidR="00391812">
        <w:rPr>
          <w:rFonts w:ascii="Arial" w:hAnsi="Arial" w:cs="Arial"/>
          <w:b/>
          <w:bCs/>
          <w:color w:val="00395B" w:themeColor="text2"/>
          <w:sz w:val="24"/>
          <w:szCs w:val="24"/>
        </w:rPr>
        <w:t xml:space="preserve"> Letterhead</w:t>
      </w:r>
    </w:p>
    <w:p w14:paraId="0D57A830" w14:textId="77777777" w:rsidR="00D67372" w:rsidRDefault="00D67372" w:rsidP="00D67372">
      <w:pPr>
        <w:spacing w:after="0" w:line="360" w:lineRule="auto"/>
        <w:rPr>
          <w:rFonts w:ascii="Arial" w:hAnsi="Arial" w:cs="Arial"/>
          <w:kern w:val="0"/>
          <w:sz w:val="24"/>
          <w:szCs w:val="24"/>
          <w14:ligatures w14:val="none"/>
        </w:rPr>
      </w:pPr>
    </w:p>
    <w:p w14:paraId="4E3714CA" w14:textId="04A371F6" w:rsidR="00391812" w:rsidRPr="00D67372" w:rsidRDefault="00391812" w:rsidP="00390A18">
      <w:pPr>
        <w:spacing w:line="360" w:lineRule="auto"/>
        <w:rPr>
          <w:rFonts w:ascii="Arial" w:hAnsi="Arial" w:cs="Arial"/>
          <w:b/>
          <w:bCs/>
          <w:color w:val="00395B" w:themeColor="text2"/>
          <w:sz w:val="24"/>
          <w:szCs w:val="24"/>
        </w:rPr>
      </w:pPr>
      <w:r w:rsidRPr="00391812">
        <w:rPr>
          <w:rFonts w:ascii="Arial" w:hAnsi="Arial" w:cs="Arial"/>
          <w:kern w:val="0"/>
          <w:sz w:val="24"/>
          <w:szCs w:val="24"/>
          <w14:ligatures w14:val="none"/>
        </w:rPr>
        <w:t xml:space="preserve">On letterheads, we prefer that the logo be placed in the footer and not positioned next to any other logos to avoid suggesting a partnership between the two. </w:t>
      </w:r>
    </w:p>
    <w:p w14:paraId="711895A1" w14:textId="7C2605D4" w:rsidR="00391812" w:rsidRDefault="00391812" w:rsidP="00D67372">
      <w:pPr>
        <w:spacing w:after="0" w:line="360" w:lineRule="auto"/>
        <w:rPr>
          <w:rFonts w:ascii="Arial" w:hAnsi="Arial" w:cs="Arial"/>
          <w:kern w:val="0"/>
          <w:sz w:val="24"/>
          <w:szCs w:val="24"/>
          <w14:ligatures w14:val="none"/>
        </w:rPr>
      </w:pPr>
      <w:r w:rsidRPr="00391812">
        <w:rPr>
          <w:rFonts w:ascii="Arial" w:hAnsi="Arial" w:cs="Arial"/>
          <w:kern w:val="0"/>
          <w:sz w:val="24"/>
          <w:szCs w:val="24"/>
          <w14:ligatures w14:val="none"/>
        </w:rPr>
        <w:lastRenderedPageBreak/>
        <w:t>The example brand is for reference only.</w:t>
      </w:r>
    </w:p>
    <w:p w14:paraId="207975D3" w14:textId="77777777" w:rsidR="00D67372" w:rsidRPr="00D67372" w:rsidRDefault="00D67372" w:rsidP="00D67372">
      <w:pPr>
        <w:spacing w:after="0" w:line="360" w:lineRule="auto"/>
        <w:rPr>
          <w:rFonts w:ascii="Arial" w:hAnsi="Arial" w:cs="Arial"/>
          <w:kern w:val="0"/>
          <w:sz w:val="40"/>
          <w:szCs w:val="40"/>
          <w14:ligatures w14:val="none"/>
        </w:rPr>
      </w:pPr>
    </w:p>
    <w:p w14:paraId="4E8B76A2" w14:textId="77777777" w:rsidR="00390A18" w:rsidRDefault="00391812" w:rsidP="00390A18">
      <w:pPr>
        <w:spacing w:after="0" w:line="360" w:lineRule="auto"/>
        <w:rPr>
          <w:rFonts w:ascii="Arial" w:hAnsi="Arial" w:cs="Arial"/>
          <w:kern w:val="0"/>
          <w:sz w:val="24"/>
          <w:szCs w:val="24"/>
          <w14:ligatures w14:val="none"/>
        </w:rPr>
      </w:pPr>
      <w:r>
        <w:rPr>
          <w:rFonts w:ascii="Arial" w:hAnsi="Arial" w:cs="Arial"/>
          <w:b/>
          <w:bCs/>
          <w:color w:val="00395B" w:themeColor="text2"/>
          <w:sz w:val="24"/>
          <w:szCs w:val="24"/>
        </w:rPr>
        <w:t xml:space="preserve">4.4 </w:t>
      </w:r>
      <w:r w:rsidR="00B1631A" w:rsidRPr="00474FF4">
        <w:rPr>
          <w:rFonts w:ascii="Arial" w:hAnsi="Arial" w:cs="Arial"/>
          <w:b/>
          <w:bCs/>
          <w:color w:val="00395B" w:themeColor="text2"/>
          <w:sz w:val="24"/>
          <w:szCs w:val="24"/>
        </w:rPr>
        <w:t>Business card</w:t>
      </w:r>
      <w:r w:rsidR="00B1631A" w:rsidRPr="00474FF4">
        <w:rPr>
          <w:rFonts w:ascii="Arial" w:hAnsi="Arial" w:cs="Arial"/>
          <w:kern w:val="0"/>
          <w:sz w:val="24"/>
          <w:szCs w:val="24"/>
          <w14:ligatures w14:val="none"/>
        </w:rPr>
        <w:t xml:space="preserve"> </w:t>
      </w:r>
    </w:p>
    <w:p w14:paraId="646AF067" w14:textId="77777777" w:rsidR="00390A18" w:rsidRDefault="00390A18" w:rsidP="00390A18">
      <w:pPr>
        <w:spacing w:after="0" w:line="360" w:lineRule="auto"/>
        <w:rPr>
          <w:rFonts w:ascii="Arial" w:hAnsi="Arial" w:cs="Arial"/>
          <w:kern w:val="0"/>
          <w:sz w:val="24"/>
          <w:szCs w:val="24"/>
          <w14:ligatures w14:val="none"/>
        </w:rPr>
      </w:pPr>
    </w:p>
    <w:p w14:paraId="0E0F7C36" w14:textId="3EB55BB1" w:rsidR="00391812" w:rsidRDefault="00391812" w:rsidP="00390A18">
      <w:pPr>
        <w:spacing w:line="360" w:lineRule="auto"/>
        <w:rPr>
          <w:rFonts w:ascii="Arial" w:hAnsi="Arial" w:cs="Arial"/>
          <w:kern w:val="0"/>
          <w:sz w:val="24"/>
          <w:szCs w:val="24"/>
          <w14:ligatures w14:val="none"/>
        </w:rPr>
      </w:pPr>
      <w:r w:rsidRPr="00391812">
        <w:rPr>
          <w:rFonts w:ascii="Arial" w:hAnsi="Arial" w:cs="Arial"/>
          <w:kern w:val="0"/>
          <w:sz w:val="24"/>
          <w:szCs w:val="24"/>
          <w14:ligatures w14:val="none"/>
        </w:rPr>
        <w:t xml:space="preserve">On business cards, we prefer that the logo not be positioned next to any other logos to avoid suggesting a partnership between the two. </w:t>
      </w:r>
    </w:p>
    <w:p w14:paraId="5BF37787" w14:textId="6498CD85" w:rsidR="00D67372" w:rsidRDefault="00391812" w:rsidP="00D67372">
      <w:pPr>
        <w:spacing w:after="0" w:line="360" w:lineRule="auto"/>
        <w:rPr>
          <w:rFonts w:ascii="Arial" w:hAnsi="Arial" w:cs="Arial"/>
          <w:kern w:val="0"/>
          <w:sz w:val="24"/>
          <w:szCs w:val="24"/>
          <w14:ligatures w14:val="none"/>
        </w:rPr>
      </w:pPr>
      <w:r w:rsidRPr="00391812">
        <w:rPr>
          <w:rFonts w:ascii="Arial" w:hAnsi="Arial" w:cs="Arial"/>
          <w:kern w:val="0"/>
          <w:sz w:val="24"/>
          <w:szCs w:val="24"/>
          <w14:ligatures w14:val="none"/>
        </w:rPr>
        <w:t>The example brand is for reference only.</w:t>
      </w:r>
    </w:p>
    <w:p w14:paraId="515C51A1" w14:textId="77777777" w:rsidR="00D67372" w:rsidRPr="00D67372" w:rsidRDefault="00D67372" w:rsidP="00D67372">
      <w:pPr>
        <w:spacing w:after="0" w:line="360" w:lineRule="auto"/>
        <w:rPr>
          <w:rFonts w:ascii="Arial" w:hAnsi="Arial" w:cs="Arial"/>
          <w:kern w:val="0"/>
          <w:sz w:val="40"/>
          <w:szCs w:val="40"/>
          <w14:ligatures w14:val="none"/>
        </w:rPr>
      </w:pPr>
    </w:p>
    <w:p w14:paraId="76FCCD9A" w14:textId="5B687432" w:rsidR="00B1631A" w:rsidRDefault="00B1631A" w:rsidP="00390A18">
      <w:pPr>
        <w:pBdr>
          <w:bottom w:val="single" w:sz="6" w:space="1" w:color="auto"/>
        </w:pBdr>
        <w:spacing w:line="360" w:lineRule="auto"/>
      </w:pPr>
      <w:r>
        <w:rPr>
          <w:rFonts w:ascii="Arial" w:hAnsi="Arial" w:cs="Arial"/>
          <w:noProof/>
        </w:rPr>
        <w:drawing>
          <wp:inline distT="0" distB="0" distL="0" distR="0" wp14:anchorId="513E87B1" wp14:editId="22745976">
            <wp:extent cx="1282744" cy="2500746"/>
            <wp:effectExtent l="0" t="0" r="0" b="0"/>
            <wp:docPr id="166040112" name="Picture 46" descr="A business card example showing the RTPI logo not positioned adjacent to the business's own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112" name="Picture 46" descr="A business card example showing the RTPI logo not positioned adjacent to the business's own logo.&#10;&#10;"/>
                    <pic:cNvPicPr/>
                  </pic:nvPicPr>
                  <pic:blipFill>
                    <a:blip r:embed="rId23"/>
                    <a:stretch>
                      <a:fillRect/>
                    </a:stretch>
                  </pic:blipFill>
                  <pic:spPr>
                    <a:xfrm>
                      <a:off x="0" y="0"/>
                      <a:ext cx="1292256" cy="2519290"/>
                    </a:xfrm>
                    <a:prstGeom prst="rect">
                      <a:avLst/>
                    </a:prstGeom>
                  </pic:spPr>
                </pic:pic>
              </a:graphicData>
            </a:graphic>
          </wp:inline>
        </w:drawing>
      </w:r>
    </w:p>
    <w:p w14:paraId="722B6275" w14:textId="77777777" w:rsidR="00391812" w:rsidRPr="00D67372" w:rsidRDefault="00391812" w:rsidP="00390A18">
      <w:pPr>
        <w:pBdr>
          <w:bottom w:val="single" w:sz="6" w:space="1" w:color="auto"/>
        </w:pBdr>
        <w:spacing w:line="360" w:lineRule="auto"/>
        <w:rPr>
          <w:sz w:val="40"/>
          <w:szCs w:val="40"/>
        </w:rPr>
      </w:pPr>
    </w:p>
    <w:p w14:paraId="2519F0BA" w14:textId="77777777" w:rsidR="00391812" w:rsidRPr="00D67372" w:rsidRDefault="00391812" w:rsidP="00D67372">
      <w:pPr>
        <w:spacing w:after="0" w:line="360" w:lineRule="auto"/>
        <w:rPr>
          <w:sz w:val="40"/>
          <w:szCs w:val="40"/>
        </w:rPr>
      </w:pPr>
    </w:p>
    <w:p w14:paraId="25AA4B90" w14:textId="52C9CF68" w:rsidR="00A521DC" w:rsidRPr="00FA4A71" w:rsidRDefault="00A521DC" w:rsidP="00390A18">
      <w:pPr>
        <w:spacing w:line="360" w:lineRule="auto"/>
        <w:rPr>
          <w:rFonts w:ascii="Arial" w:hAnsi="Arial" w:cs="Arial"/>
          <w:sz w:val="24"/>
          <w:szCs w:val="24"/>
        </w:rPr>
      </w:pPr>
      <w:r w:rsidRPr="00FA4A71">
        <w:rPr>
          <w:rFonts w:ascii="Arial" w:hAnsi="Arial" w:cs="Arial"/>
          <w:sz w:val="24"/>
          <w:szCs w:val="24"/>
        </w:rPr>
        <w:t xml:space="preserve">If you have any </w:t>
      </w:r>
      <w:r w:rsidR="009E2096">
        <w:rPr>
          <w:rFonts w:ascii="Arial" w:hAnsi="Arial" w:cs="Arial"/>
          <w:sz w:val="24"/>
          <w:szCs w:val="24"/>
        </w:rPr>
        <w:t>queries</w:t>
      </w:r>
      <w:r w:rsidRPr="00FA4A71">
        <w:rPr>
          <w:rFonts w:ascii="Arial" w:hAnsi="Arial" w:cs="Arial"/>
          <w:sz w:val="24"/>
          <w:szCs w:val="24"/>
        </w:rPr>
        <w:t xml:space="preserve">, please </w:t>
      </w:r>
      <w:r w:rsidR="0051246E">
        <w:rPr>
          <w:rFonts w:ascii="Arial" w:hAnsi="Arial" w:cs="Arial"/>
          <w:sz w:val="24"/>
          <w:szCs w:val="24"/>
        </w:rPr>
        <w:t>email us</w:t>
      </w:r>
      <w:r w:rsidRPr="00FA4A71">
        <w:rPr>
          <w:rFonts w:ascii="Arial" w:hAnsi="Arial" w:cs="Arial"/>
          <w:sz w:val="24"/>
          <w:szCs w:val="24"/>
        </w:rPr>
        <w:t>:</w:t>
      </w:r>
    </w:p>
    <w:p w14:paraId="1121915B" w14:textId="77777777" w:rsidR="00A521DC" w:rsidRPr="00FA4A71" w:rsidRDefault="00A521DC" w:rsidP="00390A18">
      <w:pPr>
        <w:spacing w:line="360" w:lineRule="auto"/>
        <w:rPr>
          <w:rFonts w:ascii="Arial" w:hAnsi="Arial" w:cs="Arial"/>
          <w:sz w:val="24"/>
          <w:szCs w:val="24"/>
        </w:rPr>
      </w:pPr>
      <w:r w:rsidRPr="00FA4A71">
        <w:rPr>
          <w:rFonts w:ascii="Arial" w:hAnsi="Arial" w:cs="Arial"/>
          <w:sz w:val="24"/>
          <w:szCs w:val="24"/>
        </w:rPr>
        <w:t xml:space="preserve">Brand and marketing enquiries: </w:t>
      </w:r>
      <w:hyperlink r:id="rId24" w:history="1">
        <w:r w:rsidRPr="00FA4A71">
          <w:rPr>
            <w:rStyle w:val="Hyperlink"/>
            <w:rFonts w:ascii="Arial" w:hAnsi="Arial" w:cs="Arial"/>
            <w:sz w:val="24"/>
            <w:szCs w:val="24"/>
          </w:rPr>
          <w:t>marketing@rtpi.org.uk</w:t>
        </w:r>
      </w:hyperlink>
    </w:p>
    <w:p w14:paraId="4FD212D2" w14:textId="77777777" w:rsidR="00A521DC" w:rsidRPr="00FA4A71" w:rsidRDefault="00A521DC" w:rsidP="00390A18">
      <w:pPr>
        <w:spacing w:line="360" w:lineRule="auto"/>
        <w:rPr>
          <w:rFonts w:ascii="Arial" w:hAnsi="Arial" w:cs="Arial"/>
          <w:sz w:val="24"/>
          <w:szCs w:val="24"/>
        </w:rPr>
      </w:pPr>
      <w:r w:rsidRPr="00FA4A71">
        <w:rPr>
          <w:rFonts w:ascii="Arial" w:hAnsi="Arial" w:cs="Arial"/>
          <w:sz w:val="24"/>
          <w:szCs w:val="24"/>
        </w:rPr>
        <w:t xml:space="preserve">Membership enquiries: </w:t>
      </w:r>
      <w:hyperlink r:id="rId25" w:history="1">
        <w:r w:rsidRPr="00FA4A71">
          <w:rPr>
            <w:rStyle w:val="Hyperlink"/>
            <w:rFonts w:ascii="Arial" w:hAnsi="Arial" w:cs="Arial"/>
            <w:sz w:val="24"/>
            <w:szCs w:val="24"/>
          </w:rPr>
          <w:t>membership@rtpi.org.uk</w:t>
        </w:r>
      </w:hyperlink>
    </w:p>
    <w:p w14:paraId="09126EAA" w14:textId="2F3503B8" w:rsidR="002F44DC" w:rsidRPr="008C78EB" w:rsidRDefault="00A521DC" w:rsidP="00390A18">
      <w:pPr>
        <w:spacing w:line="360" w:lineRule="auto"/>
      </w:pPr>
      <w:r w:rsidRPr="00FA4A71">
        <w:rPr>
          <w:rFonts w:ascii="Arial" w:hAnsi="Arial" w:cs="Arial"/>
          <w:sz w:val="24"/>
          <w:szCs w:val="24"/>
        </w:rPr>
        <w:t xml:space="preserve">General enquiries: </w:t>
      </w:r>
      <w:hyperlink r:id="rId26" w:history="1">
        <w:r w:rsidRPr="00FA4A71">
          <w:rPr>
            <w:rStyle w:val="Hyperlink"/>
            <w:rFonts w:ascii="Arial" w:hAnsi="Arial" w:cs="Arial"/>
            <w:sz w:val="24"/>
            <w:szCs w:val="24"/>
          </w:rPr>
          <w:t>contact@rtpi.org.uk</w:t>
        </w:r>
      </w:hyperlink>
    </w:p>
    <w:sectPr w:rsidR="002F44DC" w:rsidRPr="008C78EB" w:rsidSect="00CA1EB6">
      <w:footerReference w:type="even" r:id="rId27"/>
      <w:footerReference w:type="default" r:id="rId28"/>
      <w:headerReference w:type="first" r:id="rId29"/>
      <w:footerReference w:type="first" r:id="rId30"/>
      <w:pgSz w:w="11900" w:h="16820" w:code="9"/>
      <w:pgMar w:top="1134" w:right="1134" w:bottom="1701" w:left="1701"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D497E" w14:textId="77777777" w:rsidR="00022D91" w:rsidRDefault="00022D91" w:rsidP="00386987">
      <w:r>
        <w:separator/>
      </w:r>
    </w:p>
  </w:endnote>
  <w:endnote w:type="continuationSeparator" w:id="0">
    <w:p w14:paraId="6EE8A722" w14:textId="77777777" w:rsidR="00022D91" w:rsidRDefault="00022D91" w:rsidP="00386987">
      <w:r>
        <w:continuationSeparator/>
      </w:r>
    </w:p>
  </w:endnote>
  <w:endnote w:type="continuationNotice" w:id="1">
    <w:p w14:paraId="0EA8AE07" w14:textId="77777777" w:rsidR="00022D91" w:rsidRDefault="00022D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EndPr>
      <w:rPr>
        <w:rStyle w:val="PageNumber"/>
      </w:rPr>
    </w:sdtEndPr>
    <w:sdtContent>
      <w:p w14:paraId="1DD00C3C" w14:textId="77777777" w:rsidR="00372A65" w:rsidRDefault="00372A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722EB1" w14:textId="77777777" w:rsidR="00372A65" w:rsidRDefault="00372A65" w:rsidP="00372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2212" w14:textId="77777777" w:rsidR="00CD6663" w:rsidRDefault="00CD6663" w:rsidP="00372A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8D7" w14:textId="77777777" w:rsidR="00CA1EB6" w:rsidRDefault="00CA1EB6">
    <w:pPr>
      <w:pStyle w:val="Footer"/>
    </w:pPr>
  </w:p>
  <w:p w14:paraId="46F98BBE" w14:textId="77777777" w:rsidR="00BF48A9" w:rsidRDefault="00BF48A9" w:rsidP="009313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65840" w14:textId="77777777" w:rsidR="00022D91" w:rsidRDefault="00022D91" w:rsidP="00386987">
      <w:r>
        <w:separator/>
      </w:r>
    </w:p>
  </w:footnote>
  <w:footnote w:type="continuationSeparator" w:id="0">
    <w:p w14:paraId="2C7B1B44" w14:textId="77777777" w:rsidR="00022D91" w:rsidRDefault="00022D91" w:rsidP="00386987">
      <w:r>
        <w:continuationSeparator/>
      </w:r>
    </w:p>
  </w:footnote>
  <w:footnote w:type="continuationNotice" w:id="1">
    <w:p w14:paraId="4D9A1475" w14:textId="77777777" w:rsidR="00022D91" w:rsidRDefault="00022D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856B" w14:textId="77777777" w:rsidR="00B356F1" w:rsidRDefault="00B356F1" w:rsidP="00B356F1">
    <w:pPr>
      <w:pStyle w:val="BodyText1"/>
      <w:tabs>
        <w:tab w:val="left" w:pos="946"/>
      </w:tabs>
      <w:rPr>
        <w:noProof/>
        <w:lang w:eastAsia="en-GB"/>
      </w:rPr>
    </w:pPr>
    <w:r>
      <w:rPr>
        <w:noProof/>
        <w:lang w:eastAsia="en-GB"/>
      </w:rPr>
      <w:drawing>
        <wp:anchor distT="0" distB="0" distL="114300" distR="114300" simplePos="0" relativeHeight="251658240" behindDoc="0" locked="0" layoutInCell="1" allowOverlap="1" wp14:anchorId="066F8246" wp14:editId="2ABBAD96">
          <wp:simplePos x="0" y="0"/>
          <wp:positionH relativeFrom="column">
            <wp:posOffset>3583940</wp:posOffset>
          </wp:positionH>
          <wp:positionV relativeFrom="page">
            <wp:posOffset>306705</wp:posOffset>
          </wp:positionV>
          <wp:extent cx="2374900" cy="1187450"/>
          <wp:effectExtent l="0" t="0" r="0" b="6350"/>
          <wp:wrapTopAndBottom/>
          <wp:docPr id="80238712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11">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1A72BC"/>
    <w:multiLevelType w:val="hybridMultilevel"/>
    <w:tmpl w:val="B198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140B22"/>
    <w:multiLevelType w:val="multilevel"/>
    <w:tmpl w:val="848EE12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FDA7D44"/>
    <w:multiLevelType w:val="multilevel"/>
    <w:tmpl w:val="D4147D5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64322E95"/>
    <w:multiLevelType w:val="multilevel"/>
    <w:tmpl w:val="A83694B2"/>
    <w:lvl w:ilvl="0">
      <w:start w:val="3"/>
      <w:numFmt w:val="decimal"/>
      <w:lvlText w:val="%1.0"/>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200" w:hanging="1440"/>
      </w:pPr>
      <w:rPr>
        <w:rFonts w:hint="default"/>
        <w:b/>
        <w:color w:val="auto"/>
      </w:rPr>
    </w:lvl>
  </w:abstractNum>
  <w:abstractNum w:abstractNumId="28" w15:restartNumberingAfterBreak="0">
    <w:nsid w:val="6ED41479"/>
    <w:multiLevelType w:val="hybridMultilevel"/>
    <w:tmpl w:val="3B26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30"/>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3"/>
  </w:num>
  <w:num w:numId="13" w16cid:durableId="2052918540">
    <w:abstractNumId w:val="24"/>
  </w:num>
  <w:num w:numId="14" w16cid:durableId="352076872">
    <w:abstractNumId w:val="11"/>
  </w:num>
  <w:num w:numId="15" w16cid:durableId="1316689252">
    <w:abstractNumId w:val="21"/>
  </w:num>
  <w:num w:numId="16" w16cid:durableId="256181018">
    <w:abstractNumId w:val="18"/>
  </w:num>
  <w:num w:numId="17" w16cid:durableId="1654215730">
    <w:abstractNumId w:val="19"/>
  </w:num>
  <w:num w:numId="18" w16cid:durableId="1131049134">
    <w:abstractNumId w:val="20"/>
  </w:num>
  <w:num w:numId="19" w16cid:durableId="1273585651">
    <w:abstractNumId w:val="17"/>
  </w:num>
  <w:num w:numId="20" w16cid:durableId="1617448411">
    <w:abstractNumId w:val="15"/>
  </w:num>
  <w:num w:numId="21" w16cid:durableId="318310763">
    <w:abstractNumId w:val="10"/>
  </w:num>
  <w:num w:numId="22" w16cid:durableId="922756933">
    <w:abstractNumId w:val="16"/>
  </w:num>
  <w:num w:numId="23" w16cid:durableId="484519203">
    <w:abstractNumId w:val="22"/>
  </w:num>
  <w:num w:numId="24" w16cid:durableId="109354627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7" w16cid:durableId="550768575">
    <w:abstractNumId w:val="26"/>
  </w:num>
  <w:num w:numId="28" w16cid:durableId="1696537349">
    <w:abstractNumId w:val="28"/>
  </w:num>
  <w:num w:numId="29" w16cid:durableId="2083868189">
    <w:abstractNumId w:val="27"/>
  </w:num>
  <w:num w:numId="30" w16cid:durableId="1916552110">
    <w:abstractNumId w:val="12"/>
  </w:num>
  <w:num w:numId="31" w16cid:durableId="20740411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31A"/>
    <w:rsid w:val="00005ECF"/>
    <w:rsid w:val="00011EFF"/>
    <w:rsid w:val="00022D91"/>
    <w:rsid w:val="00023748"/>
    <w:rsid w:val="0004384C"/>
    <w:rsid w:val="000461AE"/>
    <w:rsid w:val="0005093D"/>
    <w:rsid w:val="00052BA0"/>
    <w:rsid w:val="00052C6B"/>
    <w:rsid w:val="000625A4"/>
    <w:rsid w:val="0006399B"/>
    <w:rsid w:val="00066F49"/>
    <w:rsid w:val="000767F6"/>
    <w:rsid w:val="00080F48"/>
    <w:rsid w:val="00082ED8"/>
    <w:rsid w:val="0008593F"/>
    <w:rsid w:val="000871F3"/>
    <w:rsid w:val="00093368"/>
    <w:rsid w:val="000A0007"/>
    <w:rsid w:val="000A16EA"/>
    <w:rsid w:val="000A5692"/>
    <w:rsid w:val="000C3710"/>
    <w:rsid w:val="000D0E1A"/>
    <w:rsid w:val="000D2BEE"/>
    <w:rsid w:val="000D33A7"/>
    <w:rsid w:val="000D40B6"/>
    <w:rsid w:val="000E4A24"/>
    <w:rsid w:val="000F4E93"/>
    <w:rsid w:val="000F5388"/>
    <w:rsid w:val="00106AFC"/>
    <w:rsid w:val="00107D9E"/>
    <w:rsid w:val="00123A92"/>
    <w:rsid w:val="001257ED"/>
    <w:rsid w:val="00132427"/>
    <w:rsid w:val="00134B0A"/>
    <w:rsid w:val="001503FA"/>
    <w:rsid w:val="00153828"/>
    <w:rsid w:val="0015757E"/>
    <w:rsid w:val="00174A5E"/>
    <w:rsid w:val="00175B08"/>
    <w:rsid w:val="00175B95"/>
    <w:rsid w:val="00185060"/>
    <w:rsid w:val="00193655"/>
    <w:rsid w:val="00196CA0"/>
    <w:rsid w:val="001A68C9"/>
    <w:rsid w:val="001B480C"/>
    <w:rsid w:val="001C502F"/>
    <w:rsid w:val="001C6B97"/>
    <w:rsid w:val="001D058A"/>
    <w:rsid w:val="001D530C"/>
    <w:rsid w:val="001E0C4B"/>
    <w:rsid w:val="001E66F9"/>
    <w:rsid w:val="001F3948"/>
    <w:rsid w:val="0020755E"/>
    <w:rsid w:val="002135F3"/>
    <w:rsid w:val="00221640"/>
    <w:rsid w:val="0023239C"/>
    <w:rsid w:val="0024214C"/>
    <w:rsid w:val="00245BFA"/>
    <w:rsid w:val="00251343"/>
    <w:rsid w:val="00253A4B"/>
    <w:rsid w:val="002560F1"/>
    <w:rsid w:val="00256B8B"/>
    <w:rsid w:val="002611CE"/>
    <w:rsid w:val="00262BE9"/>
    <w:rsid w:val="00291D2E"/>
    <w:rsid w:val="00293868"/>
    <w:rsid w:val="00295C85"/>
    <w:rsid w:val="00296194"/>
    <w:rsid w:val="00297CCA"/>
    <w:rsid w:val="002A1BDE"/>
    <w:rsid w:val="002F00DA"/>
    <w:rsid w:val="002F0156"/>
    <w:rsid w:val="002F44DC"/>
    <w:rsid w:val="00302A83"/>
    <w:rsid w:val="00310FC0"/>
    <w:rsid w:val="00327996"/>
    <w:rsid w:val="00334BF8"/>
    <w:rsid w:val="00335A4D"/>
    <w:rsid w:val="003466E8"/>
    <w:rsid w:val="003561F4"/>
    <w:rsid w:val="00364BB9"/>
    <w:rsid w:val="00372A65"/>
    <w:rsid w:val="00386987"/>
    <w:rsid w:val="00390A18"/>
    <w:rsid w:val="00391812"/>
    <w:rsid w:val="00392AFD"/>
    <w:rsid w:val="0039338A"/>
    <w:rsid w:val="00394E8F"/>
    <w:rsid w:val="00397854"/>
    <w:rsid w:val="003A361B"/>
    <w:rsid w:val="003A3B1A"/>
    <w:rsid w:val="003B67F9"/>
    <w:rsid w:val="003C3692"/>
    <w:rsid w:val="003E47F5"/>
    <w:rsid w:val="003F0BD3"/>
    <w:rsid w:val="003F4743"/>
    <w:rsid w:val="00416DD7"/>
    <w:rsid w:val="00422F77"/>
    <w:rsid w:val="004373CF"/>
    <w:rsid w:val="00450CB7"/>
    <w:rsid w:val="00457EE5"/>
    <w:rsid w:val="00462D24"/>
    <w:rsid w:val="00466451"/>
    <w:rsid w:val="004700DB"/>
    <w:rsid w:val="00474FF4"/>
    <w:rsid w:val="00487C12"/>
    <w:rsid w:val="004A5783"/>
    <w:rsid w:val="004C3528"/>
    <w:rsid w:val="004C4817"/>
    <w:rsid w:val="004D1374"/>
    <w:rsid w:val="004F5F1B"/>
    <w:rsid w:val="00503ADE"/>
    <w:rsid w:val="0051246E"/>
    <w:rsid w:val="00514C37"/>
    <w:rsid w:val="005275D7"/>
    <w:rsid w:val="00532B08"/>
    <w:rsid w:val="005437A9"/>
    <w:rsid w:val="00555610"/>
    <w:rsid w:val="00561415"/>
    <w:rsid w:val="00562D61"/>
    <w:rsid w:val="0056653B"/>
    <w:rsid w:val="005674AD"/>
    <w:rsid w:val="0058240E"/>
    <w:rsid w:val="00582DF8"/>
    <w:rsid w:val="00583501"/>
    <w:rsid w:val="00585196"/>
    <w:rsid w:val="0059763B"/>
    <w:rsid w:val="005A23E2"/>
    <w:rsid w:val="005A5836"/>
    <w:rsid w:val="005A7A15"/>
    <w:rsid w:val="005C33BE"/>
    <w:rsid w:val="005E1E2F"/>
    <w:rsid w:val="005E49D4"/>
    <w:rsid w:val="005E7300"/>
    <w:rsid w:val="005F2033"/>
    <w:rsid w:val="00607175"/>
    <w:rsid w:val="00613F5F"/>
    <w:rsid w:val="00623BFA"/>
    <w:rsid w:val="00651965"/>
    <w:rsid w:val="00652C45"/>
    <w:rsid w:val="0065378C"/>
    <w:rsid w:val="006575D4"/>
    <w:rsid w:val="006577BD"/>
    <w:rsid w:val="00660CC4"/>
    <w:rsid w:val="00661564"/>
    <w:rsid w:val="006637E3"/>
    <w:rsid w:val="00695B69"/>
    <w:rsid w:val="006A01D7"/>
    <w:rsid w:val="006A67EE"/>
    <w:rsid w:val="006A6E37"/>
    <w:rsid w:val="006B2F90"/>
    <w:rsid w:val="006B6305"/>
    <w:rsid w:val="006C014A"/>
    <w:rsid w:val="006D4297"/>
    <w:rsid w:val="006E0FB4"/>
    <w:rsid w:val="006E2225"/>
    <w:rsid w:val="006E28F5"/>
    <w:rsid w:val="006E545B"/>
    <w:rsid w:val="006F07C8"/>
    <w:rsid w:val="006F0925"/>
    <w:rsid w:val="006F19B4"/>
    <w:rsid w:val="00701D61"/>
    <w:rsid w:val="00704365"/>
    <w:rsid w:val="00714207"/>
    <w:rsid w:val="0072004C"/>
    <w:rsid w:val="0072347A"/>
    <w:rsid w:val="00731257"/>
    <w:rsid w:val="00734115"/>
    <w:rsid w:val="007400E8"/>
    <w:rsid w:val="00754007"/>
    <w:rsid w:val="00786B9F"/>
    <w:rsid w:val="00792D2D"/>
    <w:rsid w:val="00794A68"/>
    <w:rsid w:val="007A0022"/>
    <w:rsid w:val="007C0EC1"/>
    <w:rsid w:val="007C5DF9"/>
    <w:rsid w:val="007D1B10"/>
    <w:rsid w:val="007E35D1"/>
    <w:rsid w:val="007F267A"/>
    <w:rsid w:val="007F61AD"/>
    <w:rsid w:val="007F71E2"/>
    <w:rsid w:val="00817226"/>
    <w:rsid w:val="008221CE"/>
    <w:rsid w:val="008264F2"/>
    <w:rsid w:val="00830757"/>
    <w:rsid w:val="00842156"/>
    <w:rsid w:val="00845737"/>
    <w:rsid w:val="008462DA"/>
    <w:rsid w:val="008502E3"/>
    <w:rsid w:val="00850BE1"/>
    <w:rsid w:val="008518BB"/>
    <w:rsid w:val="00855616"/>
    <w:rsid w:val="00856568"/>
    <w:rsid w:val="0086531D"/>
    <w:rsid w:val="00870B89"/>
    <w:rsid w:val="00877C8F"/>
    <w:rsid w:val="008854D4"/>
    <w:rsid w:val="008A7C0C"/>
    <w:rsid w:val="008B30DA"/>
    <w:rsid w:val="008C78EB"/>
    <w:rsid w:val="008C7D20"/>
    <w:rsid w:val="008D7C67"/>
    <w:rsid w:val="008E0796"/>
    <w:rsid w:val="008E27F2"/>
    <w:rsid w:val="008E67FB"/>
    <w:rsid w:val="008F6A83"/>
    <w:rsid w:val="00902DE5"/>
    <w:rsid w:val="009054DD"/>
    <w:rsid w:val="009136E1"/>
    <w:rsid w:val="00921168"/>
    <w:rsid w:val="0093106A"/>
    <w:rsid w:val="00931302"/>
    <w:rsid w:val="00935AF7"/>
    <w:rsid w:val="00955FEB"/>
    <w:rsid w:val="00957772"/>
    <w:rsid w:val="00967DA2"/>
    <w:rsid w:val="00972683"/>
    <w:rsid w:val="009748FC"/>
    <w:rsid w:val="009758D5"/>
    <w:rsid w:val="00975E1A"/>
    <w:rsid w:val="00983896"/>
    <w:rsid w:val="00991E9F"/>
    <w:rsid w:val="009A3B01"/>
    <w:rsid w:val="009C67E6"/>
    <w:rsid w:val="009E2096"/>
    <w:rsid w:val="009E731C"/>
    <w:rsid w:val="009F48BD"/>
    <w:rsid w:val="00A152E7"/>
    <w:rsid w:val="00A176C8"/>
    <w:rsid w:val="00A225D6"/>
    <w:rsid w:val="00A23C7C"/>
    <w:rsid w:val="00A272DA"/>
    <w:rsid w:val="00A27460"/>
    <w:rsid w:val="00A27EA2"/>
    <w:rsid w:val="00A30440"/>
    <w:rsid w:val="00A40FF7"/>
    <w:rsid w:val="00A412B4"/>
    <w:rsid w:val="00A521DC"/>
    <w:rsid w:val="00A5234F"/>
    <w:rsid w:val="00A62DCB"/>
    <w:rsid w:val="00A737C0"/>
    <w:rsid w:val="00A768EE"/>
    <w:rsid w:val="00A838B4"/>
    <w:rsid w:val="00A87363"/>
    <w:rsid w:val="00A9272F"/>
    <w:rsid w:val="00A93212"/>
    <w:rsid w:val="00A97827"/>
    <w:rsid w:val="00AB2BC4"/>
    <w:rsid w:val="00AB3B0B"/>
    <w:rsid w:val="00AB7F74"/>
    <w:rsid w:val="00AC4C69"/>
    <w:rsid w:val="00AC79E0"/>
    <w:rsid w:val="00AD16AD"/>
    <w:rsid w:val="00AD51E5"/>
    <w:rsid w:val="00AE3608"/>
    <w:rsid w:val="00AE7AF5"/>
    <w:rsid w:val="00AF11A6"/>
    <w:rsid w:val="00AF6F1D"/>
    <w:rsid w:val="00B1135F"/>
    <w:rsid w:val="00B14C8D"/>
    <w:rsid w:val="00B14E8B"/>
    <w:rsid w:val="00B1631A"/>
    <w:rsid w:val="00B27AAC"/>
    <w:rsid w:val="00B356F1"/>
    <w:rsid w:val="00B40C46"/>
    <w:rsid w:val="00B57F5F"/>
    <w:rsid w:val="00B65994"/>
    <w:rsid w:val="00B731C3"/>
    <w:rsid w:val="00B811E3"/>
    <w:rsid w:val="00BA612C"/>
    <w:rsid w:val="00BB77E1"/>
    <w:rsid w:val="00BC2FF8"/>
    <w:rsid w:val="00BC70B6"/>
    <w:rsid w:val="00BE313D"/>
    <w:rsid w:val="00BE623F"/>
    <w:rsid w:val="00BF48A9"/>
    <w:rsid w:val="00BF4C59"/>
    <w:rsid w:val="00C11F35"/>
    <w:rsid w:val="00C22F9C"/>
    <w:rsid w:val="00C26251"/>
    <w:rsid w:val="00C52557"/>
    <w:rsid w:val="00C6294D"/>
    <w:rsid w:val="00C62CDA"/>
    <w:rsid w:val="00C63A12"/>
    <w:rsid w:val="00C65D07"/>
    <w:rsid w:val="00C678CD"/>
    <w:rsid w:val="00C772D2"/>
    <w:rsid w:val="00C872FB"/>
    <w:rsid w:val="00C94AEE"/>
    <w:rsid w:val="00CA1EB6"/>
    <w:rsid w:val="00CA267D"/>
    <w:rsid w:val="00CA68F4"/>
    <w:rsid w:val="00CB433A"/>
    <w:rsid w:val="00CC0637"/>
    <w:rsid w:val="00CD211B"/>
    <w:rsid w:val="00CD32D1"/>
    <w:rsid w:val="00CD4973"/>
    <w:rsid w:val="00CD6663"/>
    <w:rsid w:val="00CE370F"/>
    <w:rsid w:val="00CE7E7C"/>
    <w:rsid w:val="00CF0470"/>
    <w:rsid w:val="00D019C9"/>
    <w:rsid w:val="00D10AF8"/>
    <w:rsid w:val="00D11C66"/>
    <w:rsid w:val="00D26549"/>
    <w:rsid w:val="00D339FE"/>
    <w:rsid w:val="00D41676"/>
    <w:rsid w:val="00D46FD4"/>
    <w:rsid w:val="00D67372"/>
    <w:rsid w:val="00D749A1"/>
    <w:rsid w:val="00D7685E"/>
    <w:rsid w:val="00D9162E"/>
    <w:rsid w:val="00D95B95"/>
    <w:rsid w:val="00DA30ED"/>
    <w:rsid w:val="00DA7AC8"/>
    <w:rsid w:val="00DB2B0D"/>
    <w:rsid w:val="00DC62CC"/>
    <w:rsid w:val="00DD261D"/>
    <w:rsid w:val="00DE458A"/>
    <w:rsid w:val="00DF68F2"/>
    <w:rsid w:val="00E06C36"/>
    <w:rsid w:val="00E1049D"/>
    <w:rsid w:val="00E10C03"/>
    <w:rsid w:val="00E20C58"/>
    <w:rsid w:val="00E26154"/>
    <w:rsid w:val="00E42271"/>
    <w:rsid w:val="00E43ED4"/>
    <w:rsid w:val="00E80003"/>
    <w:rsid w:val="00E85227"/>
    <w:rsid w:val="00EA58DE"/>
    <w:rsid w:val="00EA6A81"/>
    <w:rsid w:val="00EB1CAF"/>
    <w:rsid w:val="00EB349F"/>
    <w:rsid w:val="00EC2662"/>
    <w:rsid w:val="00EC58E0"/>
    <w:rsid w:val="00EC5C66"/>
    <w:rsid w:val="00ED442E"/>
    <w:rsid w:val="00EF44DB"/>
    <w:rsid w:val="00EF7F93"/>
    <w:rsid w:val="00F01B10"/>
    <w:rsid w:val="00F06E36"/>
    <w:rsid w:val="00F07974"/>
    <w:rsid w:val="00F160BC"/>
    <w:rsid w:val="00F2319B"/>
    <w:rsid w:val="00F2365A"/>
    <w:rsid w:val="00F23CEE"/>
    <w:rsid w:val="00F24F1F"/>
    <w:rsid w:val="00F50EF4"/>
    <w:rsid w:val="00F57DDC"/>
    <w:rsid w:val="00F63C56"/>
    <w:rsid w:val="00F712DB"/>
    <w:rsid w:val="00F8172C"/>
    <w:rsid w:val="00FA1C96"/>
    <w:rsid w:val="00FB46CF"/>
    <w:rsid w:val="00FD21A2"/>
    <w:rsid w:val="00FD32E5"/>
    <w:rsid w:val="00FE1563"/>
    <w:rsid w:val="00FF07BE"/>
    <w:rsid w:val="03A8EC84"/>
    <w:rsid w:val="1B376632"/>
    <w:rsid w:val="254712CD"/>
    <w:rsid w:val="362056B5"/>
    <w:rsid w:val="5AE94586"/>
    <w:rsid w:val="6386A138"/>
    <w:rsid w:val="6EEE41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3E74DC"/>
  <w15:docId w15:val="{6ADC7F1A-A69D-4921-8F91-FABF1DBE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31A"/>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066F49"/>
    <w:pPr>
      <w:spacing w:after="400" w:line="360" w:lineRule="auto"/>
      <w:outlineLvl w:val="0"/>
    </w:pPr>
    <w:rPr>
      <w:rFonts w:asciiTheme="majorHAnsi" w:eastAsiaTheme="majorEastAsia" w:hAnsiTheme="majorHAnsi" w:cs="Times New Roman (Headings CS)"/>
      <w:b/>
      <w:bCs/>
      <w:color w:val="0A9CA8" w:themeColor="background1"/>
      <w:kern w:val="0"/>
      <w:sz w:val="28"/>
      <w:szCs w:val="28"/>
      <w14:ligatures w14:val="none"/>
    </w:rPr>
  </w:style>
  <w:style w:type="paragraph" w:styleId="Heading2">
    <w:name w:val="heading 2"/>
    <w:next w:val="Normal"/>
    <w:link w:val="Heading2Char"/>
    <w:autoRedefine/>
    <w:uiPriority w:val="9"/>
    <w:unhideWhenUsed/>
    <w:qFormat/>
    <w:rsid w:val="00066F49"/>
    <w:pPr>
      <w:spacing w:after="400" w:line="360" w:lineRule="auto"/>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6F49"/>
    <w:rPr>
      <w:rFonts w:asciiTheme="majorHAnsi" w:eastAsiaTheme="majorEastAsia" w:hAnsiTheme="majorHAnsi" w:cs="Times New Roman (Headings CS)"/>
      <w:b/>
      <w:bCs/>
      <w:color w:val="0A9CA8" w:themeColor="background1"/>
      <w:sz w:val="28"/>
      <w:szCs w:val="28"/>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066F49"/>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customStyle="1" w:styleId="paragraph">
    <w:name w:val="paragraph"/>
    <w:basedOn w:val="Normal"/>
    <w:rsid w:val="00B1631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E545B"/>
  </w:style>
  <w:style w:type="character" w:customStyle="1" w:styleId="eop">
    <w:name w:val="eop"/>
    <w:basedOn w:val="DefaultParagraphFont"/>
    <w:rsid w:val="006E5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contact@rtpi.org.u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membership@rtpi.org.uk"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rketing@rtpi.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Duru\Downloads\The%20RTPI%20Word%20template%20with%20the%20primary%20logo%20(6).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af1e7-d2ce-4c69-b992-2b36bcd1adf0" xsi:nil="true"/>
    <lcf76f155ced4ddcb4097134ff3c332f xmlns="ce3bc3af-dbed-4c0a-a976-ac3d0469ee1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1320C222B9E04F984621161FD4C296" ma:contentTypeVersion="19" ma:contentTypeDescription="Create a new document." ma:contentTypeScope="" ma:versionID="1fee64c1aa43dd473bb927d46c367df9">
  <xsd:schema xmlns:xsd="http://www.w3.org/2001/XMLSchema" xmlns:xs="http://www.w3.org/2001/XMLSchema" xmlns:p="http://schemas.microsoft.com/office/2006/metadata/properties" xmlns:ns2="ce3bc3af-dbed-4c0a-a976-ac3d0469ee1a" xmlns:ns3="81caf1e7-d2ce-4c69-b992-2b36bcd1adf0" targetNamespace="http://schemas.microsoft.com/office/2006/metadata/properties" ma:root="true" ma:fieldsID="da2610551dd5af951cba807adc60c980" ns2:_="" ns3:_="">
    <xsd:import namespace="ce3bc3af-dbed-4c0a-a976-ac3d0469ee1a"/>
    <xsd:import namespace="81caf1e7-d2ce-4c69-b992-2b36bcd1ad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bc3af-dbed-4c0a-a976-ac3d0469e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af1e7-d2ce-4c69-b992-2b36bcd1adf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33481b-f094-44b9-a8ef-41a6d2822eed}" ma:internalName="TaxCatchAll" ma:showField="CatchAllData" ma:web="81caf1e7-d2ce-4c69-b992-2b36bcd1a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FB3D8-CF88-4EAE-9EE0-798E737B12D6}">
  <ds:schemaRefs>
    <ds:schemaRef ds:uri="http://schemas.microsoft.com/office/2006/metadata/properties"/>
    <ds:schemaRef ds:uri="http://schemas.microsoft.com/office/infopath/2007/PartnerControls"/>
    <ds:schemaRef ds:uri="81caf1e7-d2ce-4c69-b992-2b36bcd1adf0"/>
    <ds:schemaRef ds:uri="ce3bc3af-dbed-4c0a-a976-ac3d0469ee1a"/>
  </ds:schemaRefs>
</ds:datastoreItem>
</file>

<file path=customXml/itemProps2.xml><?xml version="1.0" encoding="utf-8"?>
<ds:datastoreItem xmlns:ds="http://schemas.openxmlformats.org/officeDocument/2006/customXml" ds:itemID="{FCF39D36-D0CD-473B-B2C7-94CD0579B41F}">
  <ds:schemaRefs>
    <ds:schemaRef ds:uri="http://schemas.microsoft.com/sharepoint/v3/contenttype/forms"/>
  </ds:schemaRefs>
</ds:datastoreItem>
</file>

<file path=customXml/itemProps3.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customXml/itemProps4.xml><?xml version="1.0" encoding="utf-8"?>
<ds:datastoreItem xmlns:ds="http://schemas.openxmlformats.org/officeDocument/2006/customXml" ds:itemID="{AFDAB7DD-2C13-458D-A164-08B4DBB46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bc3af-dbed-4c0a-a976-ac3d0469ee1a"/>
    <ds:schemaRef ds:uri="81caf1e7-d2ce-4c69-b992-2b36bcd1a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 (6)</Template>
  <TotalTime>1</TotalTime>
  <Pages>12</Pages>
  <Words>1151</Words>
  <Characters>6305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Duru</dc:creator>
  <cp:keywords/>
  <cp:lastModifiedBy>Andrew Pilkington</cp:lastModifiedBy>
  <cp:revision>2</cp:revision>
  <cp:lastPrinted>2025-04-15T17:35:00Z</cp:lastPrinted>
  <dcterms:created xsi:type="dcterms:W3CDTF">2026-01-15T15:42:00Z</dcterms:created>
  <dcterms:modified xsi:type="dcterms:W3CDTF">2026-01-15T15:42:00Z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0x010100D81320C222B9E04F984621161FD4C296</vt:lpwstr>
  </property>
  <property fmtid="{D5CDD505-2E9C-101B-9397-08002B2CF9AE}" pid="3" name="MediaServiceImageTags">
    <vt:lpwstr/>
  </property>
  <property fmtid="{D5CDD505-2E9C-101B-9397-08002B2CF9AE}" pid="4" name="GrammarlyDocumentId">
    <vt:lpwstr>70e09658-43fc-402c-8813-62e40f639af6</vt:lpwstr>
  </property>
</Properties>
</file>